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2EEA2" w14:textId="77777777" w:rsidR="00DB3672" w:rsidRPr="00CA1F7F" w:rsidRDefault="0066572B" w:rsidP="00235F32">
      <w:pPr>
        <w:rPr>
          <w:rFonts w:ascii="Arial" w:hAnsi="Arial" w:cs="Arial"/>
          <w:noProof/>
        </w:rPr>
      </w:pPr>
      <w:bookmarkStart w:id="0" w:name="_Hlk75186537"/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FC43BB9" wp14:editId="6025A6B6">
                <wp:simplePos x="0" y="0"/>
                <wp:positionH relativeFrom="column">
                  <wp:posOffset>-321945</wp:posOffset>
                </wp:positionH>
                <wp:positionV relativeFrom="paragraph">
                  <wp:posOffset>-372109</wp:posOffset>
                </wp:positionV>
                <wp:extent cx="6809740" cy="3124200"/>
                <wp:effectExtent l="19050" t="19050" r="29210" b="38100"/>
                <wp:wrapNone/>
                <wp:docPr id="16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9740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C38E44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Federazione Italiana Giuoco Calcio</w:t>
                            </w:r>
                          </w:p>
                          <w:p w14:paraId="5D3573BC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sz w:val="28"/>
                                <w:szCs w:val="26"/>
                              </w:rPr>
                              <w:t>Lega Nazionale Dilettanti</w:t>
                            </w:r>
                          </w:p>
                          <w:p w14:paraId="66A5D381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02AFDE66" w14:textId="77777777" w:rsidR="008D2E96" w:rsidRPr="00FF308B" w:rsidRDefault="008D2E96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4"/>
                                <w:szCs w:val="4"/>
                              </w:rPr>
                            </w:pPr>
                          </w:p>
                          <w:p w14:paraId="2FF39D10" w14:textId="77777777" w:rsidR="00DB3672" w:rsidRPr="00FF308B" w:rsidRDefault="003C5C7F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noProof/>
                                <w:sz w:val="10"/>
                                <w:szCs w:val="10"/>
                              </w:rPr>
                              <w:drawing>
                                <wp:inline distT="0" distB="0" distL="0" distR="0" wp14:anchorId="6F358699" wp14:editId="437A08E9">
                                  <wp:extent cx="3943350" cy="1327676"/>
                                  <wp:effectExtent l="0" t="0" r="0" b="0"/>
                                  <wp:docPr id="1068584595" name="Immagin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8584595" name="Immagine 1068584595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76364" cy="13387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DD3686" w14:textId="77777777" w:rsidR="00AA621A" w:rsidRPr="00FF308B" w:rsidRDefault="00AA621A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0"/>
                                <w:szCs w:val="10"/>
                              </w:rPr>
                            </w:pPr>
                          </w:p>
                          <w:p w14:paraId="548176A4" w14:textId="77777777" w:rsidR="00DB3672" w:rsidRPr="00FF308B" w:rsidRDefault="00037C1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Via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Ferruccio Ferrari 2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42124 REGGIO EMILIA</w:t>
                            </w:r>
                          </w:p>
                          <w:p w14:paraId="05B141C1" w14:textId="77777777" w:rsidR="00DB3672" w:rsidRPr="00FF308B" w:rsidRDefault="00DB3672" w:rsidP="00F20F82">
                            <w:pPr>
                              <w:pStyle w:val="Intestazione"/>
                              <w:tabs>
                                <w:tab w:val="clear" w:pos="4819"/>
                                <w:tab w:val="clear" w:pos="9638"/>
                              </w:tabs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</w:pP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Tel. 0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.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305946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– Fax </w:t>
                            </w:r>
                            <w:r w:rsidR="00705A1E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05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</w:t>
                            </w:r>
                            <w:r w:rsidR="00EB254C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>2.301294</w:t>
                            </w:r>
                            <w:r w:rsidR="006B4CFF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br/>
                              <w:t xml:space="preserve">sito: </w:t>
                            </w:r>
                            <w:hyperlink r:id="rId9" w:history="1">
                              <w:r w:rsidR="00EB254C" w:rsidRPr="00FF308B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</w:rPr>
                                <w:t>www.figcreggioemilia.it</w:t>
                              </w:r>
                            </w:hyperlink>
                            <w:r w:rsidR="00037C12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FC3005" w:rsidRPr="00FF308B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</w:rPr>
                              <w:t xml:space="preserve"> </w:t>
                            </w:r>
                          </w:p>
                          <w:p w14:paraId="7C344A39" w14:textId="77777777" w:rsidR="00DB3672" w:rsidRPr="00FF308B" w:rsidRDefault="00DB3672" w:rsidP="00F20F82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12"/>
                                <w:szCs w:val="10"/>
                              </w:rPr>
                            </w:pPr>
                          </w:p>
                          <w:p w14:paraId="7D1066FD" w14:textId="77777777" w:rsidR="00DB3672" w:rsidRPr="000F320A" w:rsidRDefault="00DB3672" w:rsidP="0041351A">
                            <w:pPr>
                              <w:ind w:left="-142" w:right="-214"/>
                              <w:jc w:val="center"/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</w:pPr>
                            <w:r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>Mail</w:t>
                            </w:r>
                            <w:r w:rsidR="00705A1E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: </w:t>
                            </w:r>
                            <w:hyperlink r:id="rId10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info@figcreggioemilia.it</w:t>
                              </w:r>
                            </w:hyperlink>
                            <w:r w:rsidR="00037C12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 w:rsidR="00D179D9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- </w:t>
                            </w:r>
                            <w:r w:rsidR="0041351A" w:rsidRPr="000F320A">
                              <w:rPr>
                                <w:rStyle w:val="Collegamentoipertestuale"/>
                                <w:rFonts w:ascii="Calibri" w:hAnsi="Calibri" w:cs="Arial"/>
                                <w:i/>
                                <w:sz w:val="28"/>
                                <w:szCs w:val="24"/>
                                <w:u w:val="none"/>
                                <w:lang w:val="fr-FR"/>
                              </w:rPr>
                              <w:t xml:space="preserve"> </w:t>
                            </w:r>
                            <w:r w:rsidR="00E1204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Pec: </w:t>
                            </w:r>
                            <w:hyperlink r:id="rId11" w:history="1">
                              <w:r w:rsidR="00EB254C" w:rsidRPr="000F320A">
                                <w:rPr>
                                  <w:rStyle w:val="Collegamentoipertestuale"/>
                                  <w:rFonts w:ascii="Calibri" w:hAnsi="Calibri" w:cs="Arial"/>
                                  <w:i/>
                                  <w:sz w:val="28"/>
                                  <w:szCs w:val="24"/>
                                  <w:lang w:val="fr-FR"/>
                                </w:rPr>
                                <w:t>pec@pec.figcreggioemilia.it</w:t>
                              </w:r>
                            </w:hyperlink>
                            <w:r w:rsidR="00FC3005" w:rsidRPr="000F320A">
                              <w:rPr>
                                <w:rFonts w:ascii="Calibri" w:hAnsi="Calibri" w:cs="Arial"/>
                                <w:i/>
                                <w:sz w:val="28"/>
                                <w:szCs w:val="24"/>
                                <w:lang w:val="fr-FR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43BB9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margin-left:-25.35pt;margin-top:-29.3pt;width:536.2pt;height:24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" strokecolor="#a5a5a5" strokeweight="5pt">
                <v:stroke linestyle="thickThin"/>
                <v:shadow color="#868686"/>
                <v:textbox>
                  <w:txbxContent>
                    <w:p w14:paraId="04C38E44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Federazione Italiana Giuoco Calcio</w:t>
                      </w:r>
                    </w:p>
                    <w:p w14:paraId="5D3573BC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sz w:val="28"/>
                          <w:szCs w:val="26"/>
                        </w:rPr>
                      </w:pPr>
                      <w:r w:rsidRPr="00FF308B">
                        <w:rPr>
                          <w:rFonts w:ascii="Calibri" w:hAnsi="Calibri" w:cs="Arial"/>
                          <w:sz w:val="28"/>
                          <w:szCs w:val="26"/>
                        </w:rPr>
                        <w:t>Lega Nazionale Dilettanti</w:t>
                      </w:r>
                    </w:p>
                    <w:p w14:paraId="66A5D381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02AFDE66" w14:textId="77777777" w:rsidR="008D2E96" w:rsidRPr="00FF308B" w:rsidRDefault="008D2E96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i/>
                          <w:sz w:val="4"/>
                          <w:szCs w:val="4"/>
                        </w:rPr>
                      </w:pPr>
                    </w:p>
                    <w:p w14:paraId="2FF39D10" w14:textId="77777777" w:rsidR="00DB3672" w:rsidRPr="00FF308B" w:rsidRDefault="003C5C7F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b/>
                          <w:sz w:val="10"/>
                          <w:szCs w:val="10"/>
                        </w:rPr>
                      </w:pPr>
                      <w:r>
                        <w:rPr>
                          <w:rFonts w:ascii="Calibri" w:hAnsi="Calibri" w:cs="Arial"/>
                          <w:b/>
                          <w:noProof/>
                          <w:sz w:val="10"/>
                          <w:szCs w:val="10"/>
                        </w:rPr>
                        <w:drawing>
                          <wp:inline distT="0" distB="0" distL="0" distR="0" wp14:anchorId="6F358699" wp14:editId="437A08E9">
                            <wp:extent cx="3943350" cy="1327676"/>
                            <wp:effectExtent l="0" t="0" r="0" b="0"/>
                            <wp:docPr id="1068584595" name="Immagin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8584595" name="Immagine 1068584595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76364" cy="13387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DD3686" w14:textId="77777777" w:rsidR="00AA621A" w:rsidRPr="00FF308B" w:rsidRDefault="00AA621A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0"/>
                          <w:szCs w:val="10"/>
                        </w:rPr>
                      </w:pPr>
                    </w:p>
                    <w:p w14:paraId="548176A4" w14:textId="77777777" w:rsidR="00DB3672" w:rsidRPr="00FF308B" w:rsidRDefault="00037C1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Via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Ferruccio Ferrari 2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42124 REGGIO EMILIA</w:t>
                      </w:r>
                    </w:p>
                    <w:p w14:paraId="05B141C1" w14:textId="77777777" w:rsidR="00DB3672" w:rsidRPr="00FF308B" w:rsidRDefault="00DB3672" w:rsidP="00F20F82">
                      <w:pPr>
                        <w:pStyle w:val="Intestazione"/>
                        <w:tabs>
                          <w:tab w:val="clear" w:pos="4819"/>
                          <w:tab w:val="clear" w:pos="9638"/>
                        </w:tabs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</w:pP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Tel. 0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.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305946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– Fax </w:t>
                      </w:r>
                      <w:r w:rsidR="00705A1E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05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</w:t>
                      </w:r>
                      <w:r w:rsidR="00EB254C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>2.301294</w:t>
                      </w:r>
                      <w:r w:rsidR="006B4CFF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br/>
                        <w:t xml:space="preserve">sito: </w:t>
                      </w:r>
                      <w:hyperlink r:id="rId12" w:history="1">
                        <w:r w:rsidR="00EB254C" w:rsidRPr="00FF308B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</w:rPr>
                          <w:t>www.figcreggioemilia.it</w:t>
                        </w:r>
                      </w:hyperlink>
                      <w:r w:rsidR="00037C12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  <w:r w:rsidR="00FC3005" w:rsidRPr="00FF308B">
                        <w:rPr>
                          <w:rFonts w:ascii="Calibri" w:hAnsi="Calibri" w:cs="Arial"/>
                          <w:i/>
                          <w:sz w:val="28"/>
                          <w:szCs w:val="24"/>
                        </w:rPr>
                        <w:t xml:space="preserve"> </w:t>
                      </w:r>
                    </w:p>
                    <w:p w14:paraId="7C344A39" w14:textId="77777777" w:rsidR="00DB3672" w:rsidRPr="00FF308B" w:rsidRDefault="00DB3672" w:rsidP="00F20F82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12"/>
                          <w:szCs w:val="10"/>
                        </w:rPr>
                      </w:pPr>
                    </w:p>
                    <w:p w14:paraId="7D1066FD" w14:textId="77777777" w:rsidR="00DB3672" w:rsidRPr="000F320A" w:rsidRDefault="00DB3672" w:rsidP="0041351A">
                      <w:pPr>
                        <w:ind w:left="-142" w:right="-214"/>
                        <w:jc w:val="center"/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</w:pPr>
                      <w:r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>Mail</w:t>
                      </w:r>
                      <w:r w:rsidR="00705A1E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: </w:t>
                      </w:r>
                      <w:hyperlink r:id="rId13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info@figcreggioemilia.it</w:t>
                        </w:r>
                      </w:hyperlink>
                      <w:r w:rsidR="00037C12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</w:t>
                      </w:r>
                      <w:r w:rsidR="00D179D9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- </w:t>
                      </w:r>
                      <w:r w:rsidR="0041351A" w:rsidRPr="000F320A">
                        <w:rPr>
                          <w:rStyle w:val="Collegamentoipertestuale"/>
                          <w:rFonts w:ascii="Calibri" w:hAnsi="Calibri" w:cs="Arial"/>
                          <w:i/>
                          <w:sz w:val="28"/>
                          <w:szCs w:val="24"/>
                          <w:u w:val="none"/>
                          <w:lang w:val="fr-FR"/>
                        </w:rPr>
                        <w:t xml:space="preserve"> </w:t>
                      </w:r>
                      <w:r w:rsidR="00E1204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Pec: </w:t>
                      </w:r>
                      <w:hyperlink r:id="rId14" w:history="1">
                        <w:r w:rsidR="00EB254C" w:rsidRPr="000F320A">
                          <w:rPr>
                            <w:rStyle w:val="Collegamentoipertestuale"/>
                            <w:rFonts w:ascii="Calibri" w:hAnsi="Calibri" w:cs="Arial"/>
                            <w:i/>
                            <w:sz w:val="28"/>
                            <w:szCs w:val="24"/>
                            <w:lang w:val="fr-FR"/>
                          </w:rPr>
                          <w:t>pec@pec.figcreggioemilia.it</w:t>
                        </w:r>
                      </w:hyperlink>
                      <w:r w:rsidR="00FC3005" w:rsidRPr="000F320A">
                        <w:rPr>
                          <w:rFonts w:ascii="Calibri" w:hAnsi="Calibri" w:cs="Arial"/>
                          <w:i/>
                          <w:sz w:val="28"/>
                          <w:szCs w:val="24"/>
                          <w:lang w:val="fr-FR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DB3672" w:rsidRPr="00CA1F7F">
        <w:rPr>
          <w:rFonts w:ascii="Arial" w:hAnsi="Arial" w:cs="Arial"/>
          <w:noProof/>
        </w:rPr>
        <w:t xml:space="preserve">  </w:t>
      </w:r>
      <w:r w:rsidR="00DB3672" w:rsidRPr="00CA1F7F">
        <w:rPr>
          <w:rFonts w:ascii="Arial" w:hAnsi="Arial" w:cs="Arial"/>
          <w:noProof/>
        </w:rPr>
        <w:tab/>
      </w:r>
      <w:r w:rsidR="00DB3672" w:rsidRPr="00CA1F7F">
        <w:rPr>
          <w:rFonts w:ascii="Arial" w:hAnsi="Arial" w:cs="Arial"/>
          <w:noProof/>
        </w:rPr>
        <w:tab/>
        <w:t xml:space="preserve">     </w:t>
      </w:r>
      <w:r w:rsidR="00DB3672" w:rsidRPr="00CA1F7F">
        <w:rPr>
          <w:rFonts w:ascii="Arial" w:hAnsi="Arial" w:cs="Arial"/>
          <w:noProof/>
        </w:rPr>
        <w:tab/>
        <w:t xml:space="preserve">                                                                 </w:t>
      </w:r>
    </w:p>
    <w:p w14:paraId="1B4998DE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717A3238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77E589AC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3BDF8B16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09E7B1B9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noProof/>
        </w:rPr>
      </w:pPr>
    </w:p>
    <w:p w14:paraId="1899BACF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color w:val="FFFFFF"/>
        </w:rPr>
      </w:pPr>
      <w:r w:rsidRPr="00CA1F7F">
        <w:rPr>
          <w:rFonts w:ascii="Arial" w:hAnsi="Arial" w:cs="Arial"/>
          <w:noProof/>
        </w:rPr>
        <w:t xml:space="preserve">  </w:t>
      </w:r>
    </w:p>
    <w:p w14:paraId="5CA05E4E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color w:val="FFFFFF"/>
        </w:rPr>
      </w:pPr>
    </w:p>
    <w:p w14:paraId="0F4EBEA4" w14:textId="77777777" w:rsidR="00DB3672" w:rsidRPr="00CA1F7F" w:rsidRDefault="00DB3672" w:rsidP="00DB3672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sz w:val="4"/>
          <w:szCs w:val="4"/>
        </w:rPr>
      </w:pPr>
    </w:p>
    <w:p w14:paraId="5AF4470F" w14:textId="77777777" w:rsidR="00DB3672" w:rsidRPr="00CA1F7F" w:rsidRDefault="00DB3672" w:rsidP="00DB3672">
      <w:pPr>
        <w:tabs>
          <w:tab w:val="left" w:pos="2731"/>
        </w:tabs>
        <w:rPr>
          <w:rFonts w:ascii="Arial" w:hAnsi="Arial" w:cs="Arial"/>
          <w:b/>
          <w:sz w:val="24"/>
          <w:szCs w:val="24"/>
        </w:rPr>
      </w:pPr>
      <w:r w:rsidRPr="00CA1F7F">
        <w:rPr>
          <w:rFonts w:ascii="Arial" w:hAnsi="Arial" w:cs="Arial"/>
          <w:b/>
          <w:sz w:val="24"/>
          <w:szCs w:val="24"/>
        </w:rPr>
        <w:tab/>
      </w:r>
    </w:p>
    <w:p w14:paraId="6856EE1A" w14:textId="77777777" w:rsidR="00DB3672" w:rsidRPr="00CA1F7F" w:rsidRDefault="00DB3672" w:rsidP="00DB3672">
      <w:pPr>
        <w:jc w:val="center"/>
        <w:rPr>
          <w:rFonts w:ascii="Arial" w:hAnsi="Arial" w:cs="Arial"/>
          <w:b/>
          <w:sz w:val="24"/>
          <w:szCs w:val="24"/>
        </w:rPr>
      </w:pPr>
    </w:p>
    <w:p w14:paraId="69F94B9C" w14:textId="77777777" w:rsidR="00DB3672" w:rsidRPr="00CA1F7F" w:rsidRDefault="00DB3672" w:rsidP="00DB3672">
      <w:pPr>
        <w:jc w:val="center"/>
        <w:outlineLvl w:val="0"/>
        <w:rPr>
          <w:rFonts w:ascii="Arial" w:hAnsi="Arial" w:cs="Arial"/>
          <w:sz w:val="24"/>
          <w:szCs w:val="24"/>
        </w:rPr>
      </w:pPr>
    </w:p>
    <w:p w14:paraId="1BD69CA8" w14:textId="77777777" w:rsidR="00DB3672" w:rsidRPr="00CA1F7F" w:rsidRDefault="00DB3672" w:rsidP="00DB3672">
      <w:pPr>
        <w:rPr>
          <w:rFonts w:ascii="Arial" w:hAnsi="Arial" w:cs="Arial"/>
          <w:sz w:val="24"/>
          <w:szCs w:val="24"/>
        </w:rPr>
      </w:pPr>
    </w:p>
    <w:p w14:paraId="13448B9C" w14:textId="77777777" w:rsidR="00DB3672" w:rsidRPr="00CA1F7F" w:rsidRDefault="00DB3672" w:rsidP="00DB3672">
      <w:pPr>
        <w:rPr>
          <w:rFonts w:ascii="Arial" w:hAnsi="Arial" w:cs="Arial"/>
          <w:b/>
          <w:sz w:val="24"/>
          <w:szCs w:val="24"/>
        </w:rPr>
      </w:pPr>
    </w:p>
    <w:p w14:paraId="47ACAA73" w14:textId="77777777" w:rsidR="00DB3672" w:rsidRPr="00CA1F7F" w:rsidRDefault="00DB3672" w:rsidP="00DB3672">
      <w:pPr>
        <w:rPr>
          <w:rFonts w:ascii="Arial" w:hAnsi="Arial" w:cs="Arial"/>
          <w:sz w:val="10"/>
          <w:szCs w:val="10"/>
        </w:rPr>
      </w:pPr>
    </w:p>
    <w:p w14:paraId="4613E242" w14:textId="77777777" w:rsidR="005B1C18" w:rsidRDefault="005B1C18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1F497D"/>
          <w:sz w:val="50"/>
          <w:szCs w:val="50"/>
          <w:lang w:val="en-US"/>
        </w:rPr>
      </w:pPr>
    </w:p>
    <w:p w14:paraId="03DBC7B6" w14:textId="77777777" w:rsidR="00993B4D" w:rsidRPr="00AA3348" w:rsidRDefault="00993B4D" w:rsidP="00B97E31">
      <w:pPr>
        <w:pStyle w:val="Citazioneintensa"/>
        <w:pBdr>
          <w:bottom w:val="none" w:sz="0" w:space="0" w:color="auto"/>
        </w:pBdr>
        <w:jc w:val="center"/>
        <w:rPr>
          <w:rFonts w:ascii="Century Gothic" w:hAnsi="Century Gothic" w:cs="Arial"/>
          <w:color w:val="3B3838"/>
          <w:sz w:val="10"/>
          <w:szCs w:val="10"/>
          <w:u w:val="single"/>
          <w:lang w:val="en-US"/>
        </w:rPr>
      </w:pPr>
      <w:bookmarkStart w:id="1" w:name="_Hlk75188152"/>
    </w:p>
    <w:p w14:paraId="21893A68" w14:textId="77777777" w:rsidR="008D2E96" w:rsidRPr="00E64EE8" w:rsidRDefault="008D2E96" w:rsidP="00D92D40">
      <w:pPr>
        <w:rPr>
          <w:sz w:val="22"/>
          <w:szCs w:val="22"/>
          <w:lang w:val="en-US"/>
        </w:rPr>
      </w:pPr>
    </w:p>
    <w:tbl>
      <w:tblPr>
        <w:tblW w:w="10632" w:type="dxa"/>
        <w:tblInd w:w="-35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632"/>
      </w:tblGrid>
      <w:tr w:rsidR="00163F87" w:rsidRPr="00FF308B" w14:paraId="78CC8A72" w14:textId="77777777" w:rsidTr="00AA3348">
        <w:tc>
          <w:tcPr>
            <w:tcW w:w="10632" w:type="dxa"/>
            <w:tcBorders>
              <w:top w:val="double" w:sz="4" w:space="0" w:color="A5A5A5"/>
              <w:left w:val="double" w:sz="4" w:space="0" w:color="A5A5A5"/>
              <w:bottom w:val="double" w:sz="4" w:space="0" w:color="A5A5A5"/>
              <w:right w:val="double" w:sz="4" w:space="0" w:color="A5A5A5"/>
            </w:tcBorders>
          </w:tcPr>
          <w:bookmarkEnd w:id="0"/>
          <w:p w14:paraId="28925E7B" w14:textId="77777777" w:rsidR="00163F87" w:rsidRPr="00FF308B" w:rsidRDefault="00163F87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40"/>
                <w:szCs w:val="40"/>
              </w:rPr>
            </w:pP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Stagione Sportiva 20</w:t>
            </w:r>
            <w:r w:rsidR="00373106" w:rsidRPr="00FF308B">
              <w:rPr>
                <w:rFonts w:ascii="Calibri" w:hAnsi="Calibri" w:cs="Arial"/>
                <w:bCs/>
                <w:sz w:val="40"/>
                <w:szCs w:val="40"/>
              </w:rPr>
              <w:t>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6</w:t>
            </w:r>
            <w:r w:rsidRPr="00FF308B">
              <w:rPr>
                <w:rFonts w:ascii="Calibri" w:hAnsi="Calibri" w:cs="Arial"/>
                <w:bCs/>
                <w:sz w:val="40"/>
                <w:szCs w:val="40"/>
              </w:rPr>
              <w:t>/</w:t>
            </w:r>
            <w:r w:rsidR="00C30D3D">
              <w:rPr>
                <w:rFonts w:ascii="Calibri" w:hAnsi="Calibri" w:cs="Arial"/>
                <w:bCs/>
                <w:sz w:val="40"/>
                <w:szCs w:val="40"/>
              </w:rPr>
              <w:t>202</w:t>
            </w:r>
            <w:r w:rsidR="003C5C7F">
              <w:rPr>
                <w:rFonts w:ascii="Calibri" w:hAnsi="Calibri" w:cs="Arial"/>
                <w:bCs/>
                <w:sz w:val="40"/>
                <w:szCs w:val="40"/>
              </w:rPr>
              <w:t>7</w:t>
            </w:r>
          </w:p>
          <w:p w14:paraId="123F5F17" w14:textId="77777777" w:rsidR="00CF2892" w:rsidRPr="00FF308B" w:rsidRDefault="00CF2892" w:rsidP="00AA3348">
            <w:pPr>
              <w:pStyle w:val="Intestazione"/>
              <w:shd w:val="clear" w:color="auto" w:fill="FFE599"/>
              <w:tabs>
                <w:tab w:val="clear" w:pos="4819"/>
                <w:tab w:val="clear" w:pos="9638"/>
              </w:tabs>
              <w:jc w:val="center"/>
              <w:rPr>
                <w:rFonts w:ascii="Calibri" w:hAnsi="Calibri" w:cs="Arial"/>
                <w:bCs/>
                <w:sz w:val="10"/>
                <w:szCs w:val="10"/>
              </w:rPr>
            </w:pPr>
          </w:p>
          <w:p w14:paraId="242FB6FF" w14:textId="77777777" w:rsidR="00163F87" w:rsidRPr="00FF308B" w:rsidRDefault="00163F87" w:rsidP="00D52148">
            <w:pPr>
              <w:pStyle w:val="Corpotesto"/>
              <w:ind w:right="-412"/>
              <w:jc w:val="center"/>
              <w:rPr>
                <w:rFonts w:ascii="Calibri" w:hAnsi="Calibri"/>
                <w:b w:val="0"/>
                <w:sz w:val="10"/>
                <w:szCs w:val="10"/>
              </w:rPr>
            </w:pPr>
          </w:p>
          <w:p w14:paraId="558C0C9B" w14:textId="0102A44A" w:rsidR="000E0CA2" w:rsidRPr="00FF308B" w:rsidRDefault="000E0CA2" w:rsidP="0066572B">
            <w:pPr>
              <w:pStyle w:val="Corpotesto"/>
              <w:shd w:val="clear" w:color="auto" w:fill="FFE599"/>
              <w:ind w:left="-74" w:right="-70"/>
              <w:jc w:val="center"/>
              <w:rPr>
                <w:rFonts w:ascii="Calibri" w:hAnsi="Calibri"/>
                <w:b w:val="0"/>
                <w:sz w:val="42"/>
                <w:szCs w:val="42"/>
              </w:rPr>
            </w:pPr>
            <w:r w:rsidRPr="00FF308B">
              <w:rPr>
                <w:rFonts w:ascii="Calibri" w:hAnsi="Calibri"/>
                <w:b w:val="0"/>
                <w:sz w:val="42"/>
                <w:szCs w:val="42"/>
              </w:rPr>
              <w:t>COMUNICATO UFFICIALE N.</w:t>
            </w:r>
            <w:bookmarkStart w:id="2" w:name="ncu"/>
            <w:r w:rsidR="00045F1E" w:rsidRPr="00FF308B">
              <w:rPr>
                <w:rFonts w:ascii="Calibri" w:hAnsi="Calibri"/>
                <w:b w:val="0"/>
                <w:sz w:val="42"/>
                <w:szCs w:val="42"/>
              </w:rPr>
              <w:t xml:space="preserve"> </w:t>
            </w:r>
            <w:bookmarkEnd w:id="2"/>
            <w:r w:rsidR="00E10D3B">
              <w:rPr>
                <w:rFonts w:ascii="Calibri" w:hAnsi="Calibri"/>
                <w:b w:val="0"/>
                <w:sz w:val="42"/>
                <w:szCs w:val="42"/>
              </w:rPr>
              <w:t>31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 xml:space="preserve"> DEL </w:t>
            </w:r>
            <w:bookmarkStart w:id="3" w:name="datacu"/>
            <w:r w:rsidR="00E10D3B">
              <w:rPr>
                <w:rFonts w:ascii="Calibri" w:hAnsi="Calibri"/>
                <w:b w:val="0"/>
                <w:sz w:val="42"/>
                <w:szCs w:val="42"/>
              </w:rPr>
              <w:t>21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r w:rsidR="00E10D3B">
              <w:rPr>
                <w:rFonts w:ascii="Calibri" w:hAnsi="Calibri"/>
                <w:b w:val="0"/>
                <w:sz w:val="42"/>
                <w:szCs w:val="42"/>
              </w:rPr>
              <w:t>10</w:t>
            </w:r>
            <w:r w:rsidRPr="00FF308B">
              <w:rPr>
                <w:rFonts w:ascii="Calibri" w:hAnsi="Calibri"/>
                <w:b w:val="0"/>
                <w:sz w:val="42"/>
                <w:szCs w:val="42"/>
              </w:rPr>
              <w:t>/</w:t>
            </w:r>
            <w:bookmarkEnd w:id="3"/>
            <w:r w:rsidR="00E10D3B">
              <w:rPr>
                <w:rFonts w:ascii="Calibri" w:hAnsi="Calibri"/>
                <w:b w:val="0"/>
                <w:sz w:val="42"/>
                <w:szCs w:val="42"/>
              </w:rPr>
              <w:t>2026</w:t>
            </w:r>
          </w:p>
        </w:tc>
      </w:tr>
      <w:bookmarkEnd w:id="1"/>
    </w:tbl>
    <w:p w14:paraId="59E82615" w14:textId="77777777" w:rsidR="00610E87" w:rsidRPr="002D4E4A" w:rsidRDefault="00610E87" w:rsidP="00610E87">
      <w:pPr>
        <w:pStyle w:val="Titolo3"/>
        <w:spacing w:before="0" w:after="120"/>
        <w:rPr>
          <w:rFonts w:ascii="Century Gothic" w:hAnsi="Century Gothic" w:cs="Arial"/>
          <w:bCs/>
          <w:sz w:val="12"/>
          <w:szCs w:val="12"/>
        </w:rPr>
      </w:pPr>
    </w:p>
    <w:p w14:paraId="66BB298A" w14:textId="77777777" w:rsidR="002E31AF" w:rsidRPr="00FF308B" w:rsidRDefault="002E31AF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Comunicazioni della L.N.D. </w:t>
      </w:r>
    </w:p>
    <w:p w14:paraId="35357584" w14:textId="77777777" w:rsidR="00610E87" w:rsidRPr="002827A5" w:rsidRDefault="00610E87" w:rsidP="002827A5">
      <w:pPr>
        <w:pStyle w:val="Titolo3"/>
        <w:spacing w:before="0" w:after="120"/>
        <w:rPr>
          <w:rFonts w:asciiTheme="minorHAnsi" w:hAnsiTheme="minorHAnsi" w:cs="Arial"/>
          <w:bCs/>
          <w:sz w:val="22"/>
          <w:szCs w:val="24"/>
        </w:rPr>
      </w:pPr>
    </w:p>
    <w:p w14:paraId="5F864E62" w14:textId="77777777" w:rsidR="00283946" w:rsidRPr="00283946" w:rsidRDefault="00283946" w:rsidP="00283946">
      <w:pPr>
        <w:numPr>
          <w:ilvl w:val="0"/>
          <w:numId w:val="45"/>
        </w:numPr>
        <w:ind w:left="284" w:right="-312"/>
        <w:rPr>
          <w:rFonts w:ascii="Inter Tight" w:hAnsi="Inter Tight" w:cs="Inter Tight"/>
          <w:bCs/>
          <w:sz w:val="22"/>
          <w:szCs w:val="22"/>
        </w:rPr>
      </w:pPr>
      <w:hyperlink r:id="rId15" w:history="1">
        <w:r w:rsidRPr="00283946">
          <w:rPr>
            <w:rStyle w:val="Collegamentoipertestuale"/>
            <w:rFonts w:ascii="Inter Tight" w:hAnsi="Inter Tight" w:cs="Inter Tight"/>
            <w:bCs/>
            <w:sz w:val="22"/>
            <w:szCs w:val="22"/>
          </w:rPr>
          <w:t>https://comunicati.lnd.it/storage/comunicati/2026/2027/LND/1792489519_Circolare_N__31-2026_Centro_Studi_Tributari_LND.pdf</w:t>
        </w:r>
      </w:hyperlink>
    </w:p>
    <w:p w14:paraId="5EEA0F62" w14:textId="77777777" w:rsidR="002827A5" w:rsidRPr="002827A5" w:rsidRDefault="002827A5" w:rsidP="002827A5">
      <w:pPr>
        <w:rPr>
          <w:rFonts w:asciiTheme="minorHAnsi" w:hAnsiTheme="minorHAnsi"/>
          <w:sz w:val="18"/>
        </w:rPr>
      </w:pPr>
    </w:p>
    <w:p w14:paraId="12919B95" w14:textId="77777777" w:rsidR="0000226D" w:rsidRPr="00FF308B" w:rsidRDefault="0000226D" w:rsidP="0000226D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Comunicazioni della </w:t>
      </w:r>
      <w:r w:rsidR="00E05291"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DELEGAZIONE</w:t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</w: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ab/>
        <w:t xml:space="preserve">        </w:t>
      </w:r>
    </w:p>
    <w:p w14:paraId="770A5D0C" w14:textId="77777777" w:rsidR="00610E87" w:rsidRDefault="00610E87" w:rsidP="00610E87">
      <w:pPr>
        <w:spacing w:after="120"/>
        <w:rPr>
          <w:rFonts w:asciiTheme="minorHAnsi" w:hAnsiTheme="minorHAnsi"/>
          <w:sz w:val="22"/>
          <w:szCs w:val="22"/>
        </w:rPr>
      </w:pPr>
    </w:p>
    <w:p w14:paraId="0633CD89" w14:textId="77777777" w:rsidR="00D8104C" w:rsidRPr="004D1A10" w:rsidRDefault="00D8104C" w:rsidP="00D8104C">
      <w:pPr>
        <w:jc w:val="center"/>
        <w:rPr>
          <w:rFonts w:ascii="Inter Tight" w:eastAsia="Calibri" w:hAnsi="Inter Tight" w:cs="Inter Tight"/>
          <w:b/>
          <w:bCs/>
          <w:color w:val="C00000"/>
          <w:kern w:val="2"/>
          <w:sz w:val="40"/>
          <w:szCs w:val="40"/>
          <w:lang w:eastAsia="en-US"/>
        </w:rPr>
      </w:pPr>
      <w:r w:rsidRPr="004D1A10">
        <w:rPr>
          <w:rFonts w:ascii="Inter Tight" w:eastAsia="Calibri" w:hAnsi="Inter Tight" w:cs="Inter Tight"/>
          <w:b/>
          <w:bCs/>
          <w:noProof/>
          <w:color w:val="C00000"/>
          <w:kern w:val="2"/>
          <w:sz w:val="40"/>
          <w:szCs w:val="40"/>
          <w:lang w:eastAsia="en-US"/>
        </w:rPr>
        <w:drawing>
          <wp:inline distT="0" distB="0" distL="0" distR="0" wp14:anchorId="73E8AB97" wp14:editId="381E6030">
            <wp:extent cx="723869" cy="792483"/>
            <wp:effectExtent l="0" t="0" r="635" b="7620"/>
            <wp:docPr id="95355853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78" cy="804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0A902" w14:textId="77777777" w:rsidR="00D8104C" w:rsidRPr="004D1A10" w:rsidRDefault="00D8104C" w:rsidP="00D8104C">
      <w:pPr>
        <w:jc w:val="center"/>
        <w:rPr>
          <w:rFonts w:ascii="Inter Tight" w:hAnsi="Inter Tight" w:cs="Inter Tight"/>
          <w:b/>
          <w:color w:val="C00000"/>
          <w:sz w:val="36"/>
          <w:szCs w:val="36"/>
        </w:rPr>
      </w:pPr>
    </w:p>
    <w:p w14:paraId="734079F4" w14:textId="77777777" w:rsidR="00D8104C" w:rsidRPr="002D4E4A" w:rsidRDefault="00D8104C" w:rsidP="00D8104C">
      <w:pPr>
        <w:jc w:val="center"/>
        <w:rPr>
          <w:rFonts w:ascii="Inter Tight" w:hAnsi="Inter Tight" w:cs="Inter Tight"/>
          <w:b/>
          <w:sz w:val="22"/>
          <w:szCs w:val="22"/>
        </w:rPr>
      </w:pPr>
      <w:r w:rsidRPr="002D4E4A">
        <w:rPr>
          <w:rFonts w:ascii="Inter Tight" w:hAnsi="Inter Tight" w:cs="Inter Tight"/>
          <w:b/>
          <w:color w:val="C00000"/>
          <w:sz w:val="32"/>
          <w:szCs w:val="32"/>
        </w:rPr>
        <w:t>CORSI CONI-F.I.G.C. FORMAZIONE DIRIGENTI SPORTIVI</w:t>
      </w:r>
      <w:r w:rsidRPr="002D4E4A">
        <w:rPr>
          <w:rFonts w:ascii="Inter Tight" w:hAnsi="Inter Tight" w:cs="Inter Tight"/>
          <w:b/>
          <w:sz w:val="22"/>
          <w:szCs w:val="22"/>
        </w:rPr>
        <w:t xml:space="preserve"> </w:t>
      </w:r>
    </w:p>
    <w:p w14:paraId="0B9389BE" w14:textId="77777777" w:rsidR="00D8104C" w:rsidRPr="004D1A10" w:rsidRDefault="00D8104C" w:rsidP="00D8104C">
      <w:pPr>
        <w:jc w:val="center"/>
        <w:rPr>
          <w:rFonts w:ascii="Inter Tight" w:hAnsi="Inter Tight" w:cs="Inter Tight"/>
          <w:b/>
          <w:sz w:val="24"/>
          <w:szCs w:val="24"/>
        </w:rPr>
      </w:pPr>
    </w:p>
    <w:p w14:paraId="3617FA7E" w14:textId="77777777" w:rsidR="00D8104C" w:rsidRPr="002D4E4A" w:rsidRDefault="00D8104C" w:rsidP="00D8104C">
      <w:pPr>
        <w:jc w:val="both"/>
        <w:rPr>
          <w:rFonts w:ascii="Inter Tight" w:hAnsi="Inter Tight" w:cs="Inter Tight"/>
          <w:bCs/>
          <w:sz w:val="22"/>
          <w:szCs w:val="22"/>
        </w:rPr>
      </w:pPr>
      <w:r w:rsidRPr="002D4E4A">
        <w:rPr>
          <w:rFonts w:ascii="Inter Tight" w:hAnsi="Inter Tight" w:cs="Inter Tight"/>
          <w:bCs/>
          <w:sz w:val="22"/>
          <w:szCs w:val="22"/>
        </w:rPr>
        <w:t>La Scuola Regionale dello Sport del CONI in collaborazione con la FIGC LND Comitato Regionale Emilia Romagna, organizza un “Corso di Formazione per Dirigenti”, GRATUITO e ONLINE in tutte le province della regione.</w:t>
      </w:r>
    </w:p>
    <w:p w14:paraId="50F17DA7" w14:textId="77777777" w:rsidR="00D8104C" w:rsidRPr="002D4E4A" w:rsidRDefault="00D8104C" w:rsidP="00D8104C">
      <w:pPr>
        <w:jc w:val="both"/>
        <w:rPr>
          <w:rFonts w:ascii="Inter Tight" w:hAnsi="Inter Tight" w:cs="Inter Tight"/>
          <w:bCs/>
          <w:sz w:val="22"/>
          <w:szCs w:val="22"/>
        </w:rPr>
      </w:pPr>
      <w:r w:rsidRPr="002D4E4A">
        <w:rPr>
          <w:rFonts w:ascii="Inter Tight" w:hAnsi="Inter Tight" w:cs="Inter Tight"/>
          <w:bCs/>
          <w:sz w:val="22"/>
          <w:szCs w:val="22"/>
        </w:rPr>
        <w:t>Di seguito le date e i link dei corsi di formazione per iscriversi divisi per provincia:</w:t>
      </w:r>
    </w:p>
    <w:p w14:paraId="5B6E4D41" w14:textId="77777777" w:rsidR="00D8104C" w:rsidRPr="004D1A10" w:rsidRDefault="00D8104C" w:rsidP="00D8104C">
      <w:pPr>
        <w:rPr>
          <w:rFonts w:ascii="Inter Tight" w:hAnsi="Inter Tight" w:cs="Inter Tight"/>
          <w:b/>
          <w:sz w:val="24"/>
          <w:szCs w:val="24"/>
        </w:rPr>
      </w:pPr>
    </w:p>
    <w:p w14:paraId="1CCC4B6C" w14:textId="5463AB95" w:rsidR="00D8104C" w:rsidRPr="004D1A10" w:rsidRDefault="00D8104C" w:rsidP="00D8104C">
      <w:pPr>
        <w:jc w:val="center"/>
        <w:rPr>
          <w:rFonts w:ascii="Inter Tight" w:hAnsi="Inter Tight" w:cs="Inter Tight"/>
          <w:b/>
          <w:color w:val="1F3864"/>
          <w:sz w:val="18"/>
          <w:szCs w:val="18"/>
        </w:rPr>
      </w:pPr>
      <w:r w:rsidRPr="004D1A10">
        <w:rPr>
          <w:rFonts w:ascii="Inter Tight" w:hAnsi="Inter Tight" w:cs="Inter Tight"/>
          <w:b/>
          <w:color w:val="1F3864"/>
          <w:sz w:val="24"/>
          <w:szCs w:val="24"/>
        </w:rPr>
        <w:t>FIGC – </w:t>
      </w:r>
      <w:r w:rsidRPr="004D1A10">
        <w:rPr>
          <w:rFonts w:ascii="Inter Tight" w:hAnsi="Inter Tight" w:cs="Inter Tight"/>
          <w:b/>
          <w:bCs/>
          <w:color w:val="1F3864"/>
          <w:sz w:val="24"/>
          <w:szCs w:val="24"/>
        </w:rPr>
        <w:t>REGGIO EMILIA:</w:t>
      </w:r>
      <w:r w:rsidRPr="004D1A10">
        <w:rPr>
          <w:rFonts w:ascii="Inter Tight" w:hAnsi="Inter Tight" w:cs="Inter Tight"/>
          <w:b/>
          <w:color w:val="1F3864"/>
          <w:sz w:val="24"/>
          <w:szCs w:val="24"/>
        </w:rPr>
        <w:t xml:space="preserve"> 26/10 - 02/11/2026 - CORSO DIRIGENTI SPORTIVI</w:t>
      </w:r>
    </w:p>
    <w:p w14:paraId="22A22AD6" w14:textId="77777777" w:rsidR="002D4E4A" w:rsidRDefault="002D4E4A" w:rsidP="00D8104C">
      <w:pPr>
        <w:jc w:val="both"/>
        <w:rPr>
          <w:rFonts w:ascii="Inter Tight" w:hAnsi="Inter Tight" w:cs="Inter Tight"/>
          <w:b/>
          <w:sz w:val="18"/>
          <w:szCs w:val="18"/>
        </w:rPr>
      </w:pPr>
    </w:p>
    <w:p w14:paraId="64763171" w14:textId="662CF0A6" w:rsidR="00D8104C" w:rsidRPr="004D1A10" w:rsidRDefault="002D4E4A" w:rsidP="00D8104C">
      <w:pPr>
        <w:jc w:val="both"/>
        <w:rPr>
          <w:rFonts w:ascii="Inter Tight" w:hAnsi="Inter Tight" w:cs="Inter Tight"/>
          <w:b/>
          <w:sz w:val="18"/>
          <w:szCs w:val="18"/>
        </w:rPr>
      </w:pPr>
      <w:hyperlink r:id="rId17" w:history="1">
        <w:r w:rsidRPr="004E399D">
          <w:rPr>
            <w:rStyle w:val="Collegamentoipertestuale"/>
            <w:rFonts w:ascii="Inter Tight" w:hAnsi="Inter Tight" w:cs="Inter Tight"/>
            <w:b/>
            <w:sz w:val="18"/>
            <w:szCs w:val="18"/>
          </w:rPr>
          <w:t>https://www.sportellodellosportemiliaromagna.it/eventi/reggio-emilia-dirigenti-sportivi-federazione-italiana-giuoco-calcio-lega-nazionale-dilettanti-2026/</w:t>
        </w:r>
      </w:hyperlink>
    </w:p>
    <w:p w14:paraId="2553B9A2" w14:textId="77777777" w:rsidR="00D8104C" w:rsidRPr="004D1A10" w:rsidRDefault="00D8104C" w:rsidP="00D8104C">
      <w:pPr>
        <w:jc w:val="both"/>
        <w:rPr>
          <w:rFonts w:ascii="Inter Tight" w:hAnsi="Inter Tight" w:cs="Inter Tight"/>
          <w:b/>
          <w:sz w:val="18"/>
          <w:szCs w:val="18"/>
        </w:rPr>
      </w:pPr>
    </w:p>
    <w:p w14:paraId="7845379D" w14:textId="4D5BCF56" w:rsidR="00E10D3B" w:rsidRPr="00D15076" w:rsidRDefault="00E10D3B" w:rsidP="00D15076">
      <w:pPr>
        <w:spacing w:after="120"/>
        <w:jc w:val="center"/>
        <w:rPr>
          <w:rFonts w:asciiTheme="minorHAnsi" w:hAnsiTheme="minorHAnsi"/>
          <w:b/>
          <w:bCs/>
          <w:sz w:val="28"/>
          <w:szCs w:val="28"/>
        </w:rPr>
      </w:pPr>
      <w:r w:rsidRPr="00D15076">
        <w:rPr>
          <w:rFonts w:asciiTheme="minorHAnsi" w:hAnsiTheme="minorHAnsi"/>
          <w:b/>
          <w:bCs/>
          <w:sz w:val="28"/>
          <w:szCs w:val="28"/>
        </w:rPr>
        <w:lastRenderedPageBreak/>
        <w:t>VARIAZIONI GARE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43"/>
      </w:tblGrid>
      <w:tr w:rsidR="00E10D3B" w14:paraId="009DE9EA" w14:textId="77777777" w:rsidTr="00E10D3B">
        <w:tc>
          <w:tcPr>
            <w:tcW w:w="9743" w:type="dxa"/>
          </w:tcPr>
          <w:p w14:paraId="4C30668B" w14:textId="77777777" w:rsidR="00E10D3B" w:rsidRPr="00B65094" w:rsidRDefault="00D15076" w:rsidP="00B65094">
            <w:pPr>
              <w:spacing w:after="12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B65094">
              <w:rPr>
                <w:rFonts w:asciiTheme="minorHAnsi" w:hAnsiTheme="minorHAnsi"/>
                <w:b/>
                <w:bCs/>
                <w:sz w:val="24"/>
                <w:szCs w:val="24"/>
              </w:rPr>
              <w:t>TERZA CATEGORIA</w:t>
            </w:r>
          </w:p>
          <w:p w14:paraId="3FD125CE" w14:textId="1F9D5C48" w:rsidR="00D15076" w:rsidRDefault="00D15076" w:rsidP="00610E8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La gara POVIGLIESE – AUDACE in programma Domenica 25/10 alle ore 14.30, si disputerà presso il Comunale Campo B di Poviglio (RE), Via </w:t>
            </w:r>
            <w:proofErr w:type="spellStart"/>
            <w:r w:rsidR="009D76B3">
              <w:rPr>
                <w:rFonts w:asciiTheme="minorHAnsi" w:hAnsiTheme="minorHAnsi"/>
                <w:sz w:val="22"/>
                <w:szCs w:val="22"/>
              </w:rPr>
              <w:t>Zapellazzo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1</w:t>
            </w:r>
          </w:p>
          <w:p w14:paraId="61126F2C" w14:textId="77777777" w:rsidR="00D15076" w:rsidRDefault="00D15076" w:rsidP="00610E8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La gara LE FOLGORI – GATTATICO in programma Domenica 25/10 alle ore 14.30, si disputerà presso il Campo UNICEF di Viarolo (PR), Via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Cornazzano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31</w:t>
            </w:r>
          </w:p>
          <w:p w14:paraId="7881885F" w14:textId="77777777" w:rsidR="00D15076" w:rsidRDefault="00D15076" w:rsidP="00610E8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La gara AMICI DI DAVIDE – SAXUM UNITED in programma Mercoledì 28/10 alle ore 14.30, viene posticipata alle ore 20.30 e si disputerà presso il Campo Comunale di Cavola di Toano (RE), Via Roma</w:t>
            </w:r>
          </w:p>
          <w:p w14:paraId="34D6FA05" w14:textId="77777777" w:rsidR="00CA257A" w:rsidRDefault="00CA257A" w:rsidP="00610E8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La gara CALCIO CAVRIAGO – MILAN CLUB PARMA in programma Mercoledì 28/10 alle ore 14.30, viene posticipata alle ore 21 e si disputerà presso il Campo Sintetico “Cimurri” di Reggio Emilia, Via Mutilati del Lavoro</w:t>
            </w:r>
          </w:p>
          <w:p w14:paraId="5BBD1D8A" w14:textId="72E9EE0D" w:rsidR="00CA257A" w:rsidRDefault="00CA257A" w:rsidP="00610E8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La gara SANTOS 1948 – POVIGL</w:t>
            </w:r>
            <w:r w:rsidR="009D76B3">
              <w:rPr>
                <w:rFonts w:asciiTheme="minorHAnsi" w:hAnsiTheme="minorHAnsi"/>
                <w:sz w:val="22"/>
                <w:szCs w:val="22"/>
              </w:rPr>
              <w:t>I</w:t>
            </w:r>
            <w:r>
              <w:rPr>
                <w:rFonts w:asciiTheme="minorHAnsi" w:hAnsiTheme="minorHAnsi"/>
                <w:sz w:val="22"/>
                <w:szCs w:val="22"/>
              </w:rPr>
              <w:t>ESE in programma Mercoledì 28/10 alle ore 20.30, viene posticipata alle ore 21, campo ufficiale</w:t>
            </w:r>
          </w:p>
          <w:p w14:paraId="07AFDC2A" w14:textId="7ECCF03D" w:rsidR="00CE6F60" w:rsidRDefault="00CE6F60" w:rsidP="00610E8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La gara AUDACE – PLAZA FOOTBALL CLUB in programma Mercoledì 28/10 alle ore 14.30, viene posticipata alle ore 20,45 e si disputerà presso il Campo Comunale di Trecasali (PR), Via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Xi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Febbraio</w:t>
            </w:r>
          </w:p>
        </w:tc>
      </w:tr>
      <w:tr w:rsidR="00E10D3B" w14:paraId="795C19AF" w14:textId="77777777" w:rsidTr="00E10D3B">
        <w:tc>
          <w:tcPr>
            <w:tcW w:w="9743" w:type="dxa"/>
          </w:tcPr>
          <w:p w14:paraId="58ADFC80" w14:textId="77777777" w:rsidR="00D15076" w:rsidRPr="00B65094" w:rsidRDefault="00D15076" w:rsidP="00B65094">
            <w:pPr>
              <w:spacing w:after="12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B65094">
              <w:rPr>
                <w:rFonts w:asciiTheme="minorHAnsi" w:hAnsiTheme="minorHAnsi"/>
                <w:b/>
                <w:bCs/>
                <w:sz w:val="24"/>
                <w:szCs w:val="24"/>
              </w:rPr>
              <w:t>UNDER 19 PROVINCIALE</w:t>
            </w:r>
          </w:p>
          <w:p w14:paraId="45236164" w14:textId="3894F431" w:rsidR="00D15076" w:rsidRDefault="00D15076" w:rsidP="00610E8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La gara INVICTA GAVASSETO – DAINO SANTA CROCE in programma Lunedì 26/10 alle ore 15, viene posticipata alle ore 20.30 e si disputerà presso il Campo Parrocchiale di Sabbione (RE), Via Monsignor Torreggiani</w:t>
            </w:r>
          </w:p>
        </w:tc>
      </w:tr>
      <w:tr w:rsidR="00E10D3B" w14:paraId="352AB02D" w14:textId="77777777" w:rsidTr="00E10D3B">
        <w:tc>
          <w:tcPr>
            <w:tcW w:w="9743" w:type="dxa"/>
          </w:tcPr>
          <w:p w14:paraId="227DA255" w14:textId="77777777" w:rsidR="00E10D3B" w:rsidRPr="00B65094" w:rsidRDefault="00D15076" w:rsidP="00B65094">
            <w:pPr>
              <w:spacing w:after="12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B65094">
              <w:rPr>
                <w:rFonts w:asciiTheme="minorHAnsi" w:hAnsiTheme="minorHAnsi"/>
                <w:b/>
                <w:bCs/>
                <w:sz w:val="24"/>
                <w:szCs w:val="24"/>
              </w:rPr>
              <w:t>UNDER 16 INTERPROVINCIALE</w:t>
            </w:r>
          </w:p>
          <w:p w14:paraId="4DFA9FB2" w14:textId="3055BB72" w:rsidR="00D15076" w:rsidRDefault="00D15076" w:rsidP="00610E8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La gara POVIGLIESE – SAXUM UNITED in programma Domenica 25/10 alle ore 10, si disputerà presso il Comunale Campo B di Poviglio (RE), Via </w:t>
            </w:r>
            <w:proofErr w:type="spellStart"/>
            <w:r w:rsidR="009D76B3">
              <w:rPr>
                <w:rFonts w:asciiTheme="minorHAnsi" w:hAnsiTheme="minorHAnsi"/>
                <w:sz w:val="22"/>
                <w:szCs w:val="22"/>
              </w:rPr>
              <w:t>Zappellazzo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1</w:t>
            </w:r>
          </w:p>
          <w:p w14:paraId="5F615C9C" w14:textId="4038431D" w:rsidR="00D15076" w:rsidRDefault="00D15076" w:rsidP="00610E8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La gara REGGIOLO – VIANESE in programma Domenica 25/10 alle ore 10.30, si disputerà presso il Comunale “Pertini” Campo B di Reggiolo (RE), Via IV Novembre </w:t>
            </w:r>
          </w:p>
        </w:tc>
      </w:tr>
      <w:tr w:rsidR="00D15076" w14:paraId="72EE204B" w14:textId="77777777" w:rsidTr="00E10D3B">
        <w:tc>
          <w:tcPr>
            <w:tcW w:w="9743" w:type="dxa"/>
          </w:tcPr>
          <w:p w14:paraId="7B123E92" w14:textId="77777777" w:rsidR="00D15076" w:rsidRPr="00B65094" w:rsidRDefault="00D15076" w:rsidP="00B65094">
            <w:pPr>
              <w:spacing w:after="12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B65094">
              <w:rPr>
                <w:rFonts w:asciiTheme="minorHAnsi" w:hAnsiTheme="minorHAnsi"/>
                <w:b/>
                <w:bCs/>
                <w:sz w:val="24"/>
                <w:szCs w:val="24"/>
              </w:rPr>
              <w:t>UNDER 15 PROVINCIALE</w:t>
            </w:r>
          </w:p>
          <w:p w14:paraId="3521F62E" w14:textId="1D828A4E" w:rsidR="00D15076" w:rsidRDefault="00D15076" w:rsidP="00610E8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La gara POVIGLIESE – REGGIO UNITED in programma Sabato 24/10 alle ore 16 si disputerà presso il Comunale Campo B di Poviglio (RE), Via </w:t>
            </w:r>
            <w:proofErr w:type="spellStart"/>
            <w:r w:rsidR="009D76B3">
              <w:rPr>
                <w:rFonts w:asciiTheme="minorHAnsi" w:hAnsiTheme="minorHAnsi"/>
                <w:sz w:val="22"/>
                <w:szCs w:val="22"/>
              </w:rPr>
              <w:t>Zappellazzo</w:t>
            </w:r>
            <w:proofErr w:type="spellEnd"/>
            <w:r w:rsidR="009D76B3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  <w:tr w:rsidR="00AB64EB" w:rsidRPr="00CA257A" w14:paraId="44E863F9" w14:textId="77777777" w:rsidTr="00E10D3B">
        <w:tc>
          <w:tcPr>
            <w:tcW w:w="9743" w:type="dxa"/>
          </w:tcPr>
          <w:p w14:paraId="754B097C" w14:textId="77777777" w:rsidR="00AB64EB" w:rsidRDefault="00CA257A" w:rsidP="00B65094">
            <w:pPr>
              <w:spacing w:after="12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UNDER 14 PROVINCIALE</w:t>
            </w:r>
          </w:p>
          <w:p w14:paraId="5DB3DAAB" w14:textId="77777777" w:rsidR="00CA257A" w:rsidRDefault="00CA257A" w:rsidP="00CA257A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283946">
              <w:rPr>
                <w:rFonts w:asciiTheme="minorHAnsi" w:hAnsiTheme="minorHAnsi"/>
                <w:sz w:val="22"/>
                <w:szCs w:val="22"/>
              </w:rPr>
              <w:t xml:space="preserve">La gara POLIS. </w:t>
            </w:r>
            <w:r w:rsidRPr="00CA257A">
              <w:rPr>
                <w:rFonts w:asciiTheme="minorHAnsi" w:hAnsiTheme="minorHAnsi"/>
                <w:sz w:val="22"/>
                <w:szCs w:val="22"/>
              </w:rPr>
              <w:t>VIRUS CORREGGIO – SAMMARTINESE in p</w:t>
            </w:r>
            <w:r>
              <w:rPr>
                <w:rFonts w:asciiTheme="minorHAnsi" w:hAnsiTheme="minorHAnsi"/>
                <w:sz w:val="22"/>
                <w:szCs w:val="22"/>
              </w:rPr>
              <w:t>rogramma Sabato 24/10 alle ore 16, viene posticipata alle ore 16.30, campo ufficiale</w:t>
            </w:r>
          </w:p>
          <w:p w14:paraId="7DA1D800" w14:textId="6AC55930" w:rsidR="00CE6F60" w:rsidRPr="00CA257A" w:rsidRDefault="00CE6F60" w:rsidP="00CA257A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La gara GUASTALLA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sq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>. B – GATTATICO CLUB in programma Domenica 25/10 alle ore 10.30, viene anticipata alle ore 9.45, campo ufficiale</w:t>
            </w:r>
          </w:p>
        </w:tc>
      </w:tr>
    </w:tbl>
    <w:p w14:paraId="3EE0FEF4" w14:textId="77777777" w:rsidR="00E10D3B" w:rsidRPr="00CA257A" w:rsidRDefault="00E10D3B" w:rsidP="00610E87">
      <w:pPr>
        <w:spacing w:after="120"/>
        <w:rPr>
          <w:rFonts w:asciiTheme="minorHAnsi" w:hAnsiTheme="minorHAnsi"/>
          <w:sz w:val="22"/>
          <w:szCs w:val="22"/>
        </w:rPr>
      </w:pPr>
    </w:p>
    <w:p w14:paraId="63A07EDB" w14:textId="2ED37312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44"/>
          <w:szCs w:val="44"/>
          <w:u w:val="single"/>
        </w:rPr>
      </w:pPr>
      <w:r w:rsidRPr="002827A5">
        <w:rPr>
          <w:rFonts w:asciiTheme="minorHAnsi" w:hAnsiTheme="minorHAnsi"/>
          <w:b/>
          <w:sz w:val="44"/>
          <w:szCs w:val="44"/>
          <w:u w:val="single"/>
        </w:rPr>
        <w:t>LEGA NAZIONALE DILETTANTI</w:t>
      </w:r>
    </w:p>
    <w:p w14:paraId="1F2F8E2C" w14:textId="77777777" w:rsidR="005A0CE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2D692533" w14:textId="77777777" w:rsidR="0037422B" w:rsidRPr="0037422B" w:rsidRDefault="0037422B" w:rsidP="0037422B">
      <w:pPr>
        <w:pStyle w:val="Titolo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nter Tight" w:hAnsi="Inter Tight" w:cs="Inter Tight"/>
          <w:color w:val="C00000"/>
          <w:sz w:val="36"/>
          <w:szCs w:val="36"/>
        </w:rPr>
      </w:pPr>
      <w:r w:rsidRPr="0037422B">
        <w:rPr>
          <w:rFonts w:ascii="Inter Tight" w:hAnsi="Inter Tight" w:cs="Inter Tight"/>
          <w:color w:val="C00000"/>
          <w:sz w:val="36"/>
          <w:szCs w:val="36"/>
        </w:rPr>
        <w:t>VARIAZIONE ORARIO</w:t>
      </w:r>
    </w:p>
    <w:p w14:paraId="009521D5" w14:textId="77777777" w:rsidR="0037422B" w:rsidRDefault="0037422B" w:rsidP="0037422B">
      <w:pPr>
        <w:pStyle w:val="Titolo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nter Tight" w:hAnsi="Inter Tight" w:cs="Inter Tight"/>
          <w:color w:val="2F5496"/>
          <w:sz w:val="28"/>
          <w:szCs w:val="28"/>
        </w:rPr>
      </w:pPr>
    </w:p>
    <w:p w14:paraId="35C4E314" w14:textId="3A238AEB" w:rsidR="0037422B" w:rsidRPr="0037422B" w:rsidRDefault="0037422B" w:rsidP="0037422B">
      <w:pPr>
        <w:pStyle w:val="Titolo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nter Tight" w:hAnsi="Inter Tight" w:cs="Inter Tight"/>
          <w:color w:val="2F5496"/>
          <w:sz w:val="28"/>
          <w:szCs w:val="28"/>
        </w:rPr>
      </w:pPr>
      <w:r w:rsidRPr="0037422B">
        <w:rPr>
          <w:rFonts w:ascii="Inter Tight" w:hAnsi="Inter Tight" w:cs="Inter Tight"/>
          <w:color w:val="2F5496"/>
          <w:sz w:val="28"/>
          <w:szCs w:val="28"/>
        </w:rPr>
        <w:t>CAMPIONATI</w:t>
      </w:r>
    </w:p>
    <w:p w14:paraId="6BC102FD" w14:textId="676210DA" w:rsidR="0037422B" w:rsidRPr="0037422B" w:rsidRDefault="0037422B" w:rsidP="0037422B">
      <w:pPr>
        <w:pStyle w:val="Titolo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nter Tight" w:hAnsi="Inter Tight" w:cs="Inter Tight"/>
        </w:rPr>
      </w:pPr>
      <w:r w:rsidRPr="0037422B">
        <w:rPr>
          <w:rFonts w:ascii="Inter Tight" w:hAnsi="Inter Tight" w:cs="Inter Tight"/>
          <w:sz w:val="28"/>
          <w:szCs w:val="28"/>
        </w:rPr>
        <w:t>SECONDA CATEGORIA – TERZA CATEGORIA</w:t>
      </w:r>
      <w:r w:rsidRPr="0037422B">
        <w:rPr>
          <w:rFonts w:ascii="Inter Tight" w:hAnsi="Inter Tight" w:cs="Inter Tight"/>
          <w:sz w:val="28"/>
          <w:szCs w:val="28"/>
        </w:rPr>
        <w:br/>
      </w:r>
    </w:p>
    <w:p w14:paraId="6E2093EC" w14:textId="54FD09E5" w:rsidR="0037422B" w:rsidRPr="0037422B" w:rsidRDefault="0037422B" w:rsidP="0037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nter Tight" w:hAnsi="Inter Tight" w:cs="Inter Tight"/>
          <w:b/>
          <w:bCs/>
          <w:color w:val="EE0000"/>
          <w:sz w:val="24"/>
          <w:szCs w:val="24"/>
        </w:rPr>
      </w:pPr>
      <w:r w:rsidRPr="0037422B">
        <w:rPr>
          <w:rFonts w:ascii="Inter Tight" w:hAnsi="Inter Tight" w:cs="Inter Tight"/>
          <w:b/>
          <w:bCs/>
          <w:sz w:val="24"/>
          <w:szCs w:val="24"/>
        </w:rPr>
        <w:t xml:space="preserve">A tutte le Società interessate si comunica che dal </w:t>
      </w:r>
      <w:r w:rsidRPr="0037422B">
        <w:rPr>
          <w:rFonts w:ascii="Inter Tight" w:hAnsi="Inter Tight" w:cs="Inter Tight"/>
          <w:b/>
          <w:bCs/>
          <w:color w:val="EE0000"/>
          <w:sz w:val="24"/>
          <w:szCs w:val="24"/>
        </w:rPr>
        <w:t xml:space="preserve">25 OTTOBRE 2026 </w:t>
      </w:r>
    </w:p>
    <w:p w14:paraId="5915AF3E" w14:textId="0A7171AF" w:rsidR="0037422B" w:rsidRPr="0037422B" w:rsidRDefault="0037422B" w:rsidP="0037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Inter Tight" w:hAnsi="Inter Tight" w:cs="Inter Tight"/>
          <w:b/>
          <w:bCs/>
          <w:color w:val="EE0000"/>
          <w:sz w:val="24"/>
          <w:szCs w:val="24"/>
        </w:rPr>
      </w:pPr>
      <w:r w:rsidRPr="0037422B">
        <w:rPr>
          <w:rFonts w:ascii="Inter Tight" w:hAnsi="Inter Tight" w:cs="Inter Tight"/>
          <w:b/>
          <w:bCs/>
          <w:sz w:val="24"/>
          <w:szCs w:val="24"/>
        </w:rPr>
        <w:t xml:space="preserve">l’orario ufficiale d’inizio gare è alle </w:t>
      </w:r>
      <w:r w:rsidRPr="0037422B">
        <w:rPr>
          <w:rFonts w:ascii="Inter Tight" w:hAnsi="Inter Tight" w:cs="Inter Tight"/>
          <w:b/>
          <w:bCs/>
          <w:color w:val="EE0000"/>
          <w:sz w:val="24"/>
          <w:szCs w:val="24"/>
        </w:rPr>
        <w:t>ORE 14.30</w:t>
      </w:r>
    </w:p>
    <w:p w14:paraId="4C61899E" w14:textId="77777777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44"/>
          <w:szCs w:val="44"/>
          <w:u w:val="single"/>
        </w:rPr>
      </w:pPr>
      <w:r w:rsidRPr="002827A5">
        <w:rPr>
          <w:rFonts w:asciiTheme="minorHAnsi" w:hAnsiTheme="minorHAnsi"/>
          <w:b/>
          <w:sz w:val="44"/>
          <w:szCs w:val="44"/>
          <w:u w:val="single"/>
        </w:rPr>
        <w:t>ATTIVITA' DI BASE</w:t>
      </w:r>
    </w:p>
    <w:p w14:paraId="3F688EEC" w14:textId="77777777" w:rsidR="00337301" w:rsidRPr="00337301" w:rsidRDefault="00337301" w:rsidP="00337301">
      <w:pPr>
        <w:rPr>
          <w:rFonts w:ascii="Courier New" w:hAnsi="Courier New" w:cs="Courier New"/>
        </w:rPr>
      </w:pPr>
    </w:p>
    <w:p w14:paraId="568A546D" w14:textId="77777777" w:rsidR="00337301" w:rsidRPr="00337301" w:rsidRDefault="00337301" w:rsidP="00337301">
      <w:pPr>
        <w:rPr>
          <w:rFonts w:ascii="Courier New" w:hAnsi="Courier New" w:cs="Courier New"/>
        </w:rPr>
      </w:pPr>
    </w:p>
    <w:p w14:paraId="19B9CB61" w14:textId="77777777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r w:rsidRPr="002827A5">
        <w:rPr>
          <w:rFonts w:asciiTheme="minorHAnsi" w:hAnsiTheme="minorHAnsi"/>
          <w:b/>
          <w:sz w:val="32"/>
          <w:szCs w:val="22"/>
          <w:u w:val="single"/>
        </w:rPr>
        <w:t xml:space="preserve">ESORDIENTI 2° ANNO A 9 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AUTUNNO</w:t>
      </w:r>
    </w:p>
    <w:p w14:paraId="07BC0A1B" w14:textId="77777777" w:rsidR="005A0CE5" w:rsidRPr="00CE6F60" w:rsidRDefault="005A0CE5" w:rsidP="005A0CE5">
      <w:pPr>
        <w:spacing w:after="120"/>
        <w:rPr>
          <w:rFonts w:asciiTheme="minorHAnsi" w:hAnsiTheme="minorHAnsi"/>
          <w:sz w:val="10"/>
          <w:szCs w:val="10"/>
        </w:rPr>
      </w:pPr>
    </w:p>
    <w:p w14:paraId="6E425484" w14:textId="77777777" w:rsidR="00804DA6" w:rsidRPr="00B76C7C" w:rsidRDefault="00804DA6" w:rsidP="00804DA6">
      <w:pPr>
        <w:spacing w:after="120"/>
        <w:jc w:val="center"/>
        <w:rPr>
          <w:rFonts w:asciiTheme="minorHAnsi" w:hAnsiTheme="minorHAnsi"/>
          <w:b/>
          <w:sz w:val="28"/>
          <w:szCs w:val="22"/>
        </w:rPr>
      </w:pPr>
      <w:r w:rsidRPr="00B76C7C">
        <w:rPr>
          <w:rFonts w:asciiTheme="minorHAnsi" w:hAnsiTheme="minorHAnsi"/>
          <w:b/>
          <w:sz w:val="28"/>
          <w:szCs w:val="22"/>
        </w:rPr>
        <w:t>REFERTI NON PERVENUTI</w:t>
      </w:r>
      <w:r>
        <w:rPr>
          <w:rFonts w:asciiTheme="minorHAnsi" w:hAnsiTheme="minorHAnsi"/>
          <w:b/>
          <w:sz w:val="28"/>
          <w:szCs w:val="22"/>
        </w:rPr>
        <w:t xml:space="preserve"> </w:t>
      </w:r>
    </w:p>
    <w:p w14:paraId="07AFA448" w14:textId="0CA397A2" w:rsidR="00804DA6" w:rsidRPr="008F710B" w:rsidRDefault="00804DA6" w:rsidP="00804DA6">
      <w:pPr>
        <w:spacing w:after="120"/>
        <w:rPr>
          <w:rFonts w:ascii="Calibri" w:hAnsi="Calibri"/>
          <w:sz w:val="24"/>
        </w:rPr>
      </w:pPr>
      <w:r w:rsidRPr="004E2000">
        <w:rPr>
          <w:rFonts w:asciiTheme="minorHAnsi" w:hAnsiTheme="minorHAnsi"/>
          <w:sz w:val="24"/>
          <w:szCs w:val="24"/>
        </w:rPr>
        <w:t xml:space="preserve">Di seguito i referti </w:t>
      </w:r>
      <w:r>
        <w:rPr>
          <w:rFonts w:asciiTheme="minorHAnsi" w:hAnsiTheme="minorHAnsi"/>
          <w:sz w:val="24"/>
          <w:szCs w:val="24"/>
        </w:rPr>
        <w:t xml:space="preserve">della prima giornata </w:t>
      </w:r>
      <w:r w:rsidRPr="004E2000">
        <w:rPr>
          <w:rFonts w:asciiTheme="minorHAnsi" w:hAnsiTheme="minorHAnsi"/>
          <w:sz w:val="24"/>
          <w:szCs w:val="24"/>
        </w:rPr>
        <w:t>del Torneo a titolo non pervenuti alla data odierna. Si</w:t>
      </w:r>
      <w:r>
        <w:rPr>
          <w:rFonts w:asciiTheme="minorHAnsi" w:hAnsiTheme="minorHAnsi"/>
          <w:sz w:val="24"/>
          <w:szCs w:val="24"/>
        </w:rPr>
        <w:t xml:space="preserve"> chiede</w:t>
      </w:r>
      <w:r w:rsidRPr="004E2000">
        <w:rPr>
          <w:rFonts w:asciiTheme="minorHAnsi" w:hAnsiTheme="minorHAnsi"/>
          <w:sz w:val="24"/>
          <w:szCs w:val="24"/>
        </w:rPr>
        <w:t xml:space="preserve"> alle Società inadempienti </w:t>
      </w:r>
      <w:r>
        <w:rPr>
          <w:rFonts w:asciiTheme="minorHAnsi" w:hAnsiTheme="minorHAnsi"/>
          <w:sz w:val="24"/>
          <w:szCs w:val="24"/>
        </w:rPr>
        <w:t xml:space="preserve">di caricare i referti mancanti sul portale servizi FIGC entro e non oltre Venerdì 23/10/2026. </w:t>
      </w:r>
      <w:r w:rsidRPr="008F710B">
        <w:rPr>
          <w:rFonts w:ascii="Calibri" w:hAnsi="Calibri"/>
          <w:sz w:val="24"/>
        </w:rPr>
        <w:t>In caso di mancato invio si procederà a inviare il tutto al Giudice Sportivo per i provvedimenti di sua competenza</w:t>
      </w:r>
    </w:p>
    <w:p w14:paraId="7C3C7B30" w14:textId="77777777" w:rsidR="00804DA6" w:rsidRPr="00804DA6" w:rsidRDefault="00804DA6" w:rsidP="00804DA6">
      <w:pPr>
        <w:rPr>
          <w:rFonts w:ascii="Courier New" w:hAnsi="Courier New" w:cs="Courier New"/>
        </w:rPr>
      </w:pPr>
    </w:p>
    <w:p w14:paraId="21049822" w14:textId="659EE185" w:rsidR="00804DA6" w:rsidRPr="00804DA6" w:rsidRDefault="00804DA6" w:rsidP="00804DA6">
      <w:pPr>
        <w:rPr>
          <w:rFonts w:ascii="Courier New" w:hAnsi="Courier New" w:cs="Courier New"/>
        </w:rPr>
      </w:pPr>
      <w:r w:rsidRPr="00804DA6">
        <w:rPr>
          <w:rFonts w:ascii="Courier New" w:hAnsi="Courier New" w:cs="Courier New"/>
        </w:rPr>
        <w:t>GIRONE   C  1/A  27-09-26 VIADANA S.S.D. S.R.L.       FALKGALILEO          SQ.D</w:t>
      </w:r>
    </w:p>
    <w:p w14:paraId="53DC5452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3A5F6161" w14:textId="3A2A8469" w:rsidR="00337301" w:rsidRPr="00B76C7C" w:rsidRDefault="00337301" w:rsidP="00337301">
      <w:pPr>
        <w:spacing w:after="120"/>
        <w:jc w:val="center"/>
        <w:rPr>
          <w:rFonts w:asciiTheme="minorHAnsi" w:hAnsiTheme="minorHAnsi"/>
          <w:b/>
          <w:sz w:val="28"/>
          <w:szCs w:val="22"/>
        </w:rPr>
      </w:pPr>
      <w:r w:rsidRPr="00B76C7C">
        <w:rPr>
          <w:rFonts w:asciiTheme="minorHAnsi" w:hAnsiTheme="minorHAnsi"/>
          <w:b/>
          <w:sz w:val="28"/>
          <w:szCs w:val="22"/>
        </w:rPr>
        <w:t>REFERTI NON PERVENUTI</w:t>
      </w:r>
      <w:r>
        <w:rPr>
          <w:rFonts w:asciiTheme="minorHAnsi" w:hAnsiTheme="minorHAnsi"/>
          <w:b/>
          <w:sz w:val="28"/>
          <w:szCs w:val="22"/>
        </w:rPr>
        <w:t xml:space="preserve"> SECONDA GIORNATA</w:t>
      </w:r>
    </w:p>
    <w:p w14:paraId="2343504B" w14:textId="77777777" w:rsidR="00337301" w:rsidRDefault="00337301" w:rsidP="00337301">
      <w:pPr>
        <w:rPr>
          <w:rFonts w:ascii="Courier New" w:hAnsi="Courier New" w:cs="Courier New"/>
        </w:rPr>
      </w:pPr>
    </w:p>
    <w:p w14:paraId="7194E8A4" w14:textId="7827A073" w:rsidR="00337301" w:rsidRPr="00337301" w:rsidRDefault="00337301" w:rsidP="00337301">
      <w:pPr>
        <w:rPr>
          <w:rFonts w:ascii="Courier New" w:hAnsi="Courier New" w:cs="Courier New"/>
        </w:rPr>
      </w:pPr>
      <w:r w:rsidRPr="00337301">
        <w:rPr>
          <w:rFonts w:ascii="Courier New" w:hAnsi="Courier New" w:cs="Courier New"/>
        </w:rPr>
        <w:t>GIRONE   A  2/A  04-10-26 VIANESE CALCIO SSDARL       REGGIO CALCIO A.S.D.</w:t>
      </w:r>
    </w:p>
    <w:p w14:paraId="78ADD5EF" w14:textId="77777777" w:rsidR="00337301" w:rsidRPr="00337301" w:rsidRDefault="00337301" w:rsidP="00337301">
      <w:pPr>
        <w:rPr>
          <w:rFonts w:ascii="Courier New" w:hAnsi="Courier New" w:cs="Courier New"/>
        </w:rPr>
      </w:pPr>
      <w:r w:rsidRPr="00337301">
        <w:rPr>
          <w:rFonts w:ascii="Courier New" w:hAnsi="Courier New" w:cs="Courier New"/>
        </w:rPr>
        <w:t>GIRONE   B  2/A  04-10-26 VIRTUS LIBERTAS SRL         UNITED ALBINEA</w:t>
      </w:r>
    </w:p>
    <w:p w14:paraId="469BB591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5E91451B" w14:textId="77777777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r w:rsidRPr="002827A5">
        <w:rPr>
          <w:rFonts w:asciiTheme="minorHAnsi" w:hAnsiTheme="minorHAnsi"/>
          <w:b/>
          <w:sz w:val="32"/>
          <w:szCs w:val="22"/>
          <w:u w:val="single"/>
        </w:rPr>
        <w:t xml:space="preserve">ESORDIENTI 1° ANNO A 9 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AUTUNNO</w:t>
      </w:r>
    </w:p>
    <w:p w14:paraId="0614F6F4" w14:textId="77777777" w:rsidR="005A0CE5" w:rsidRPr="00CE6F60" w:rsidRDefault="005A0CE5" w:rsidP="005A0CE5">
      <w:pPr>
        <w:spacing w:after="120"/>
        <w:rPr>
          <w:rFonts w:asciiTheme="minorHAnsi" w:hAnsiTheme="minorHAnsi"/>
          <w:sz w:val="8"/>
          <w:szCs w:val="8"/>
        </w:rPr>
      </w:pPr>
    </w:p>
    <w:p w14:paraId="3E5FF085" w14:textId="77777777" w:rsidR="00337301" w:rsidRPr="00B76C7C" w:rsidRDefault="00337301" w:rsidP="00337301">
      <w:pPr>
        <w:spacing w:after="120"/>
        <w:jc w:val="center"/>
        <w:rPr>
          <w:rFonts w:asciiTheme="minorHAnsi" w:hAnsiTheme="minorHAnsi"/>
          <w:b/>
          <w:sz w:val="28"/>
          <w:szCs w:val="22"/>
        </w:rPr>
      </w:pPr>
      <w:r w:rsidRPr="00B76C7C">
        <w:rPr>
          <w:rFonts w:asciiTheme="minorHAnsi" w:hAnsiTheme="minorHAnsi"/>
          <w:b/>
          <w:sz w:val="28"/>
          <w:szCs w:val="22"/>
        </w:rPr>
        <w:t>REFERTI NON PERVENUTI</w:t>
      </w:r>
      <w:r>
        <w:rPr>
          <w:rFonts w:asciiTheme="minorHAnsi" w:hAnsiTheme="minorHAnsi"/>
          <w:b/>
          <w:sz w:val="28"/>
          <w:szCs w:val="22"/>
        </w:rPr>
        <w:t xml:space="preserve"> SECONDA GIORNATA</w:t>
      </w:r>
    </w:p>
    <w:p w14:paraId="581DF9C0" w14:textId="77777777" w:rsidR="00337301" w:rsidRDefault="00337301" w:rsidP="00337301">
      <w:pPr>
        <w:rPr>
          <w:rFonts w:ascii="Courier New" w:hAnsi="Courier New" w:cs="Courier New"/>
        </w:rPr>
      </w:pPr>
    </w:p>
    <w:p w14:paraId="33F0A4BB" w14:textId="18679078" w:rsidR="00337301" w:rsidRPr="00337301" w:rsidRDefault="00337301" w:rsidP="00337301">
      <w:pPr>
        <w:rPr>
          <w:rFonts w:ascii="Courier New" w:hAnsi="Courier New" w:cs="Courier New"/>
        </w:rPr>
      </w:pPr>
      <w:r w:rsidRPr="00337301">
        <w:rPr>
          <w:rFonts w:ascii="Courier New" w:hAnsi="Courier New" w:cs="Courier New"/>
        </w:rPr>
        <w:t>GIRONE   A  2/A  03-10-26 CELTIC CAVRIAGO             CASALGRANDE A.S.D.</w:t>
      </w:r>
    </w:p>
    <w:p w14:paraId="31EC6FCD" w14:textId="77777777" w:rsidR="00337301" w:rsidRPr="00337301" w:rsidRDefault="00337301" w:rsidP="00337301">
      <w:pPr>
        <w:rPr>
          <w:rFonts w:ascii="Courier New" w:hAnsi="Courier New" w:cs="Courier New"/>
          <w:lang w:val="en-US"/>
        </w:rPr>
      </w:pPr>
      <w:r w:rsidRPr="00337301">
        <w:rPr>
          <w:rFonts w:ascii="Courier New" w:hAnsi="Courier New" w:cs="Courier New"/>
          <w:lang w:val="en-US"/>
        </w:rPr>
        <w:t>GIRONE   B  2/A  03-10-26 CELTIC CAVRIAGO      SQ.B   SAXUM UNITED A.R.L.</w:t>
      </w:r>
    </w:p>
    <w:p w14:paraId="5689EB74" w14:textId="77777777" w:rsidR="00337301" w:rsidRPr="00337301" w:rsidRDefault="00337301" w:rsidP="00337301">
      <w:pPr>
        <w:rPr>
          <w:rFonts w:ascii="Courier New" w:hAnsi="Courier New" w:cs="Courier New"/>
        </w:rPr>
      </w:pPr>
      <w:r w:rsidRPr="00337301">
        <w:rPr>
          <w:rFonts w:ascii="Courier New" w:hAnsi="Courier New" w:cs="Courier New"/>
        </w:rPr>
        <w:t>GIRONE   D  2/A  03-10-26 VIADANA S.S.D. S.R.L.SQ.B   GUASTALLA CALCIO SATUSQ.B</w:t>
      </w:r>
    </w:p>
    <w:p w14:paraId="6D528F75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754AFDBA" w14:textId="77777777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r w:rsidRPr="002827A5">
        <w:rPr>
          <w:rFonts w:asciiTheme="minorHAnsi" w:hAnsiTheme="minorHAnsi"/>
          <w:b/>
          <w:sz w:val="32"/>
          <w:szCs w:val="22"/>
          <w:u w:val="single"/>
        </w:rPr>
        <w:t xml:space="preserve">PULCINI MISTI A 7 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AUTUNNO</w:t>
      </w:r>
    </w:p>
    <w:p w14:paraId="58F4B391" w14:textId="77777777" w:rsidR="005A0CE5" w:rsidRPr="00CE6F60" w:rsidRDefault="005A0CE5" w:rsidP="005A0CE5">
      <w:pPr>
        <w:spacing w:after="120"/>
        <w:rPr>
          <w:rFonts w:asciiTheme="minorHAnsi" w:hAnsiTheme="minorHAnsi"/>
          <w:sz w:val="4"/>
          <w:szCs w:val="4"/>
        </w:rPr>
      </w:pPr>
    </w:p>
    <w:p w14:paraId="03EB4579" w14:textId="77777777" w:rsidR="00804DA6" w:rsidRPr="00B76C7C" w:rsidRDefault="00804DA6" w:rsidP="00804DA6">
      <w:pPr>
        <w:spacing w:after="120"/>
        <w:jc w:val="center"/>
        <w:rPr>
          <w:rFonts w:asciiTheme="minorHAnsi" w:hAnsiTheme="minorHAnsi"/>
          <w:b/>
          <w:sz w:val="28"/>
          <w:szCs w:val="22"/>
        </w:rPr>
      </w:pPr>
      <w:r w:rsidRPr="00B76C7C">
        <w:rPr>
          <w:rFonts w:asciiTheme="minorHAnsi" w:hAnsiTheme="minorHAnsi"/>
          <w:b/>
          <w:sz w:val="28"/>
          <w:szCs w:val="22"/>
        </w:rPr>
        <w:t>REFERTI NON PERVENUTI</w:t>
      </w:r>
      <w:r>
        <w:rPr>
          <w:rFonts w:asciiTheme="minorHAnsi" w:hAnsiTheme="minorHAnsi"/>
          <w:b/>
          <w:sz w:val="28"/>
          <w:szCs w:val="22"/>
        </w:rPr>
        <w:t xml:space="preserve"> </w:t>
      </w:r>
    </w:p>
    <w:p w14:paraId="73D4D319" w14:textId="77777777" w:rsidR="00804DA6" w:rsidRPr="00600F20" w:rsidRDefault="00804DA6" w:rsidP="00804DA6">
      <w:pPr>
        <w:rPr>
          <w:rFonts w:ascii="Courier New" w:hAnsi="Courier New" w:cs="Courier New"/>
          <w:sz w:val="12"/>
          <w:szCs w:val="12"/>
        </w:rPr>
      </w:pPr>
    </w:p>
    <w:p w14:paraId="46B3635D" w14:textId="77777777" w:rsidR="00804DA6" w:rsidRPr="008F710B" w:rsidRDefault="00804DA6" w:rsidP="00804DA6">
      <w:pPr>
        <w:spacing w:after="120"/>
        <w:rPr>
          <w:rFonts w:ascii="Calibri" w:hAnsi="Calibri"/>
          <w:sz w:val="24"/>
        </w:rPr>
      </w:pPr>
      <w:r w:rsidRPr="004E2000">
        <w:rPr>
          <w:rFonts w:asciiTheme="minorHAnsi" w:hAnsiTheme="minorHAnsi"/>
          <w:sz w:val="24"/>
          <w:szCs w:val="24"/>
        </w:rPr>
        <w:t xml:space="preserve">Di seguito i referti </w:t>
      </w:r>
      <w:r>
        <w:rPr>
          <w:rFonts w:asciiTheme="minorHAnsi" w:hAnsiTheme="minorHAnsi"/>
          <w:sz w:val="24"/>
          <w:szCs w:val="24"/>
        </w:rPr>
        <w:t xml:space="preserve">della prima giornata </w:t>
      </w:r>
      <w:r w:rsidRPr="004E2000">
        <w:rPr>
          <w:rFonts w:asciiTheme="minorHAnsi" w:hAnsiTheme="minorHAnsi"/>
          <w:sz w:val="24"/>
          <w:szCs w:val="24"/>
        </w:rPr>
        <w:t>del Torneo a titolo non pervenuti alla data odierna. Si</w:t>
      </w:r>
      <w:r>
        <w:rPr>
          <w:rFonts w:asciiTheme="minorHAnsi" w:hAnsiTheme="minorHAnsi"/>
          <w:sz w:val="24"/>
          <w:szCs w:val="24"/>
        </w:rPr>
        <w:t xml:space="preserve"> chiede</w:t>
      </w:r>
      <w:r w:rsidRPr="004E2000">
        <w:rPr>
          <w:rFonts w:asciiTheme="minorHAnsi" w:hAnsiTheme="minorHAnsi"/>
          <w:sz w:val="24"/>
          <w:szCs w:val="24"/>
        </w:rPr>
        <w:t xml:space="preserve"> alle Società inadempienti </w:t>
      </w:r>
      <w:r>
        <w:rPr>
          <w:rFonts w:asciiTheme="minorHAnsi" w:hAnsiTheme="minorHAnsi"/>
          <w:sz w:val="24"/>
          <w:szCs w:val="24"/>
        </w:rPr>
        <w:t xml:space="preserve">di caricare i referti mancanti sul portale servizi FIGC entro e non oltre Venerdì 23/10/2026. </w:t>
      </w:r>
      <w:r w:rsidRPr="008F710B">
        <w:rPr>
          <w:rFonts w:ascii="Calibri" w:hAnsi="Calibri"/>
          <w:sz w:val="24"/>
        </w:rPr>
        <w:t>In caso di mancato invio si procederà a inviare il tutto al Giudice Sportivo per i provvedimenti di sua competenza</w:t>
      </w:r>
    </w:p>
    <w:p w14:paraId="1152CB24" w14:textId="77777777" w:rsidR="00804DA6" w:rsidRPr="00804DA6" w:rsidRDefault="00804DA6" w:rsidP="00804DA6">
      <w:pPr>
        <w:rPr>
          <w:rFonts w:ascii="Courier New" w:hAnsi="Courier New" w:cs="Courier New"/>
        </w:rPr>
      </w:pPr>
      <w:r w:rsidRPr="00804DA6">
        <w:rPr>
          <w:rFonts w:ascii="Courier New" w:hAnsi="Courier New" w:cs="Courier New"/>
        </w:rPr>
        <w:t>GIRONE   D  1/A  26-09-26 VIADANA S.S.D. S.R.L.       LUZZARA CALCIO</w:t>
      </w:r>
    </w:p>
    <w:p w14:paraId="3E99AA33" w14:textId="3047E27F" w:rsidR="005A0CE5" w:rsidRPr="00804DA6" w:rsidRDefault="00804DA6" w:rsidP="00804DA6">
      <w:pPr>
        <w:rPr>
          <w:rFonts w:ascii="Courier New" w:hAnsi="Courier New" w:cs="Courier New"/>
        </w:rPr>
      </w:pPr>
      <w:r w:rsidRPr="00804DA6">
        <w:rPr>
          <w:rFonts w:ascii="Courier New" w:hAnsi="Courier New" w:cs="Courier New"/>
        </w:rPr>
        <w:t xml:space="preserve">GIRONE   E  1/A  26-09-26 PROGETTO INTESA ALL </w:t>
      </w:r>
      <w:proofErr w:type="spellStart"/>
      <w:r w:rsidRPr="00804DA6">
        <w:rPr>
          <w:rFonts w:ascii="Courier New" w:hAnsi="Courier New" w:cs="Courier New"/>
        </w:rPr>
        <w:t>Csq.C</w:t>
      </w:r>
      <w:proofErr w:type="spellEnd"/>
      <w:r w:rsidRPr="00804DA6">
        <w:rPr>
          <w:rFonts w:ascii="Courier New" w:hAnsi="Courier New" w:cs="Courier New"/>
        </w:rPr>
        <w:t xml:space="preserve">   SAMMARTINESE A.S.D.</w:t>
      </w:r>
    </w:p>
    <w:p w14:paraId="28234F47" w14:textId="77777777" w:rsidR="005A0CE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019AF589" w14:textId="77777777" w:rsidR="00337301" w:rsidRPr="00B76C7C" w:rsidRDefault="00337301" w:rsidP="00337301">
      <w:pPr>
        <w:spacing w:after="120"/>
        <w:jc w:val="center"/>
        <w:rPr>
          <w:rFonts w:asciiTheme="minorHAnsi" w:hAnsiTheme="minorHAnsi"/>
          <w:b/>
          <w:sz w:val="28"/>
          <w:szCs w:val="22"/>
        </w:rPr>
      </w:pPr>
      <w:r w:rsidRPr="00B76C7C">
        <w:rPr>
          <w:rFonts w:asciiTheme="minorHAnsi" w:hAnsiTheme="minorHAnsi"/>
          <w:b/>
          <w:sz w:val="28"/>
          <w:szCs w:val="22"/>
        </w:rPr>
        <w:t>REFERTI NON PERVENUTI</w:t>
      </w:r>
      <w:r>
        <w:rPr>
          <w:rFonts w:asciiTheme="minorHAnsi" w:hAnsiTheme="minorHAnsi"/>
          <w:b/>
          <w:sz w:val="28"/>
          <w:szCs w:val="22"/>
        </w:rPr>
        <w:t xml:space="preserve"> SECONDA GIORNATA</w:t>
      </w:r>
    </w:p>
    <w:p w14:paraId="6252AA99" w14:textId="77777777" w:rsidR="00337301" w:rsidRDefault="00337301" w:rsidP="00337301">
      <w:pPr>
        <w:rPr>
          <w:rFonts w:ascii="Courier New" w:hAnsi="Courier New" w:cs="Courier New"/>
        </w:rPr>
      </w:pPr>
    </w:p>
    <w:p w14:paraId="6AD1174E" w14:textId="3DCC512B" w:rsidR="00337301" w:rsidRPr="00337301" w:rsidRDefault="00337301" w:rsidP="00337301">
      <w:pPr>
        <w:rPr>
          <w:rFonts w:ascii="Courier New" w:hAnsi="Courier New" w:cs="Courier New"/>
        </w:rPr>
      </w:pPr>
      <w:r w:rsidRPr="00337301">
        <w:rPr>
          <w:rFonts w:ascii="Courier New" w:hAnsi="Courier New" w:cs="Courier New"/>
        </w:rPr>
        <w:t>GIRONE   A  2/A  03-10-26 VIRTUS LIBERTAS SRL         REGGIO CALCIO A.S.D. SQ.C</w:t>
      </w:r>
    </w:p>
    <w:p w14:paraId="72780B76" w14:textId="77777777" w:rsidR="00337301" w:rsidRPr="00337301" w:rsidRDefault="00337301" w:rsidP="00337301">
      <w:pPr>
        <w:rPr>
          <w:rFonts w:ascii="Courier New" w:hAnsi="Courier New" w:cs="Courier New"/>
        </w:rPr>
      </w:pPr>
      <w:r w:rsidRPr="00337301">
        <w:rPr>
          <w:rFonts w:ascii="Courier New" w:hAnsi="Courier New" w:cs="Courier New"/>
        </w:rPr>
        <w:t xml:space="preserve">GIRONE   C  2/A  03-10-26 REGGIO UNITED        </w:t>
      </w:r>
      <w:proofErr w:type="spellStart"/>
      <w:r w:rsidRPr="00337301">
        <w:rPr>
          <w:rFonts w:ascii="Courier New" w:hAnsi="Courier New" w:cs="Courier New"/>
        </w:rPr>
        <w:t>sq.B</w:t>
      </w:r>
      <w:proofErr w:type="spellEnd"/>
      <w:r w:rsidRPr="00337301">
        <w:rPr>
          <w:rFonts w:ascii="Courier New" w:hAnsi="Courier New" w:cs="Courier New"/>
        </w:rPr>
        <w:t xml:space="preserve">   SPORTING SCANDIANO   SQ.B</w:t>
      </w:r>
    </w:p>
    <w:p w14:paraId="025C9F17" w14:textId="77777777" w:rsidR="00337301" w:rsidRPr="00337301" w:rsidRDefault="00337301" w:rsidP="00337301">
      <w:pPr>
        <w:rPr>
          <w:rFonts w:ascii="Courier New" w:hAnsi="Courier New" w:cs="Courier New"/>
        </w:rPr>
      </w:pPr>
      <w:r w:rsidRPr="00337301">
        <w:rPr>
          <w:rFonts w:ascii="Courier New" w:hAnsi="Courier New" w:cs="Courier New"/>
        </w:rPr>
        <w:t xml:space="preserve">            2/A  03-10-26 VIANESE CALCIO </w:t>
      </w:r>
      <w:proofErr w:type="spellStart"/>
      <w:r w:rsidRPr="00337301">
        <w:rPr>
          <w:rFonts w:ascii="Courier New" w:hAnsi="Courier New" w:cs="Courier New"/>
        </w:rPr>
        <w:t>SSDARLsq.B</w:t>
      </w:r>
      <w:proofErr w:type="spellEnd"/>
      <w:r w:rsidRPr="00337301">
        <w:rPr>
          <w:rFonts w:ascii="Courier New" w:hAnsi="Courier New" w:cs="Courier New"/>
        </w:rPr>
        <w:t xml:space="preserve">   VALDENZA FC ASD      </w:t>
      </w:r>
      <w:proofErr w:type="spellStart"/>
      <w:r w:rsidRPr="00337301">
        <w:rPr>
          <w:rFonts w:ascii="Courier New" w:hAnsi="Courier New" w:cs="Courier New"/>
        </w:rPr>
        <w:t>sq.B</w:t>
      </w:r>
      <w:proofErr w:type="spellEnd"/>
    </w:p>
    <w:p w14:paraId="6BB9B036" w14:textId="77777777" w:rsidR="00804DA6" w:rsidRPr="002827A5" w:rsidRDefault="00804DA6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549A002C" w14:textId="77777777" w:rsidR="00CE6F60" w:rsidRDefault="00CE6F60">
      <w:pPr>
        <w:rPr>
          <w:rFonts w:asciiTheme="minorHAnsi" w:hAnsiTheme="minorHAnsi"/>
          <w:b/>
          <w:sz w:val="32"/>
          <w:szCs w:val="22"/>
          <w:u w:val="single"/>
        </w:rPr>
      </w:pPr>
      <w:r>
        <w:rPr>
          <w:rFonts w:asciiTheme="minorHAnsi" w:hAnsiTheme="minorHAnsi"/>
          <w:b/>
          <w:sz w:val="32"/>
          <w:szCs w:val="22"/>
          <w:u w:val="single"/>
        </w:rPr>
        <w:br w:type="page"/>
      </w:r>
    </w:p>
    <w:p w14:paraId="6DA52E15" w14:textId="320A6A3A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r w:rsidRPr="002827A5">
        <w:rPr>
          <w:rFonts w:asciiTheme="minorHAnsi" w:hAnsiTheme="minorHAnsi"/>
          <w:b/>
          <w:sz w:val="32"/>
          <w:szCs w:val="22"/>
          <w:u w:val="single"/>
        </w:rPr>
        <w:t xml:space="preserve">PULCINI 1° ANNO A 7 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AUTUNNO</w:t>
      </w:r>
    </w:p>
    <w:p w14:paraId="74E5CCEB" w14:textId="77777777" w:rsidR="005A0CE5" w:rsidRPr="00CE6F60" w:rsidRDefault="005A0CE5" w:rsidP="005A0CE5">
      <w:pPr>
        <w:spacing w:after="120"/>
        <w:rPr>
          <w:rFonts w:asciiTheme="minorHAnsi" w:hAnsiTheme="minorHAnsi"/>
          <w:sz w:val="6"/>
          <w:szCs w:val="6"/>
        </w:rPr>
      </w:pPr>
    </w:p>
    <w:p w14:paraId="52221BF1" w14:textId="77777777" w:rsidR="00804DA6" w:rsidRPr="00B76C7C" w:rsidRDefault="00804DA6" w:rsidP="00804DA6">
      <w:pPr>
        <w:spacing w:after="120"/>
        <w:jc w:val="center"/>
        <w:rPr>
          <w:rFonts w:asciiTheme="minorHAnsi" w:hAnsiTheme="minorHAnsi"/>
          <w:b/>
          <w:sz w:val="28"/>
          <w:szCs w:val="22"/>
        </w:rPr>
      </w:pPr>
      <w:r w:rsidRPr="00B76C7C">
        <w:rPr>
          <w:rFonts w:asciiTheme="minorHAnsi" w:hAnsiTheme="minorHAnsi"/>
          <w:b/>
          <w:sz w:val="28"/>
          <w:szCs w:val="22"/>
        </w:rPr>
        <w:t>REFERTI NON PERVENUTI</w:t>
      </w:r>
      <w:r>
        <w:rPr>
          <w:rFonts w:asciiTheme="minorHAnsi" w:hAnsiTheme="minorHAnsi"/>
          <w:b/>
          <w:sz w:val="28"/>
          <w:szCs w:val="22"/>
        </w:rPr>
        <w:t xml:space="preserve"> </w:t>
      </w:r>
    </w:p>
    <w:p w14:paraId="0196E0C5" w14:textId="77777777" w:rsidR="00804DA6" w:rsidRPr="00600F20" w:rsidRDefault="00804DA6" w:rsidP="00804DA6">
      <w:pPr>
        <w:rPr>
          <w:rFonts w:ascii="Courier New" w:hAnsi="Courier New" w:cs="Courier New"/>
          <w:sz w:val="12"/>
          <w:szCs w:val="12"/>
        </w:rPr>
      </w:pPr>
    </w:p>
    <w:p w14:paraId="14398E7B" w14:textId="77777777" w:rsidR="00804DA6" w:rsidRPr="008F710B" w:rsidRDefault="00804DA6" w:rsidP="00804DA6">
      <w:pPr>
        <w:spacing w:after="120"/>
        <w:rPr>
          <w:rFonts w:ascii="Calibri" w:hAnsi="Calibri"/>
          <w:sz w:val="24"/>
        </w:rPr>
      </w:pPr>
      <w:r w:rsidRPr="004E2000">
        <w:rPr>
          <w:rFonts w:asciiTheme="minorHAnsi" w:hAnsiTheme="minorHAnsi"/>
          <w:sz w:val="24"/>
          <w:szCs w:val="24"/>
        </w:rPr>
        <w:t xml:space="preserve">Di seguito i referti </w:t>
      </w:r>
      <w:r>
        <w:rPr>
          <w:rFonts w:asciiTheme="minorHAnsi" w:hAnsiTheme="minorHAnsi"/>
          <w:sz w:val="24"/>
          <w:szCs w:val="24"/>
        </w:rPr>
        <w:t xml:space="preserve">della prima giornata </w:t>
      </w:r>
      <w:r w:rsidRPr="004E2000">
        <w:rPr>
          <w:rFonts w:asciiTheme="minorHAnsi" w:hAnsiTheme="minorHAnsi"/>
          <w:sz w:val="24"/>
          <w:szCs w:val="24"/>
        </w:rPr>
        <w:t>del Torneo a titolo non pervenuti alla data odierna. Si</w:t>
      </w:r>
      <w:r>
        <w:rPr>
          <w:rFonts w:asciiTheme="minorHAnsi" w:hAnsiTheme="minorHAnsi"/>
          <w:sz w:val="24"/>
          <w:szCs w:val="24"/>
        </w:rPr>
        <w:t xml:space="preserve"> chiede</w:t>
      </w:r>
      <w:r w:rsidRPr="004E2000">
        <w:rPr>
          <w:rFonts w:asciiTheme="minorHAnsi" w:hAnsiTheme="minorHAnsi"/>
          <w:sz w:val="24"/>
          <w:szCs w:val="24"/>
        </w:rPr>
        <w:t xml:space="preserve"> alle Società inadempienti </w:t>
      </w:r>
      <w:r>
        <w:rPr>
          <w:rFonts w:asciiTheme="minorHAnsi" w:hAnsiTheme="minorHAnsi"/>
          <w:sz w:val="24"/>
          <w:szCs w:val="24"/>
        </w:rPr>
        <w:t xml:space="preserve">di caricare i referti mancanti sul portale servizi FIGC entro e non oltre Venerdì 23/10/2026. </w:t>
      </w:r>
      <w:r w:rsidRPr="008F710B">
        <w:rPr>
          <w:rFonts w:ascii="Calibri" w:hAnsi="Calibri"/>
          <w:sz w:val="24"/>
        </w:rPr>
        <w:t>In caso di mancato invio si procederà a inviare il tutto al Giudice Sportivo per i provvedimenti di sua competenza</w:t>
      </w:r>
    </w:p>
    <w:p w14:paraId="66778E6D" w14:textId="77777777" w:rsidR="00804DA6" w:rsidRDefault="00804DA6" w:rsidP="00804DA6">
      <w:pPr>
        <w:rPr>
          <w:rFonts w:ascii="Courier New" w:hAnsi="Courier New" w:cs="Courier New"/>
        </w:rPr>
      </w:pPr>
    </w:p>
    <w:p w14:paraId="2EF345CA" w14:textId="7F1BBEE7" w:rsidR="005A0CE5" w:rsidRPr="00804DA6" w:rsidRDefault="00804DA6" w:rsidP="00804DA6">
      <w:pPr>
        <w:rPr>
          <w:rFonts w:ascii="Courier New" w:hAnsi="Courier New" w:cs="Courier New"/>
        </w:rPr>
      </w:pPr>
      <w:r w:rsidRPr="00804DA6">
        <w:rPr>
          <w:rFonts w:ascii="Courier New" w:hAnsi="Courier New" w:cs="Courier New"/>
        </w:rPr>
        <w:t>GIRONE   C  1/A  26-09-26 VIADANA S.S.D. S.R.L.       LUZZARA CALCIO</w:t>
      </w:r>
    </w:p>
    <w:p w14:paraId="45C917F2" w14:textId="77777777" w:rsidR="009649A5" w:rsidRDefault="009649A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30CA4CBB" w14:textId="77777777" w:rsidR="00337301" w:rsidRPr="00B76C7C" w:rsidRDefault="00337301" w:rsidP="00337301">
      <w:pPr>
        <w:spacing w:after="120"/>
        <w:jc w:val="center"/>
        <w:rPr>
          <w:rFonts w:asciiTheme="minorHAnsi" w:hAnsiTheme="minorHAnsi"/>
          <w:b/>
          <w:sz w:val="28"/>
          <w:szCs w:val="22"/>
        </w:rPr>
      </w:pPr>
      <w:r w:rsidRPr="00B76C7C">
        <w:rPr>
          <w:rFonts w:asciiTheme="minorHAnsi" w:hAnsiTheme="minorHAnsi"/>
          <w:b/>
          <w:sz w:val="28"/>
          <w:szCs w:val="22"/>
        </w:rPr>
        <w:t>REFERTI NON PERVENUTI</w:t>
      </w:r>
      <w:r>
        <w:rPr>
          <w:rFonts w:asciiTheme="minorHAnsi" w:hAnsiTheme="minorHAnsi"/>
          <w:b/>
          <w:sz w:val="28"/>
          <w:szCs w:val="22"/>
        </w:rPr>
        <w:t xml:space="preserve"> SECONDA GIORNATA</w:t>
      </w:r>
    </w:p>
    <w:p w14:paraId="37A13072" w14:textId="77777777" w:rsidR="00337301" w:rsidRDefault="00337301" w:rsidP="00337301">
      <w:pPr>
        <w:rPr>
          <w:rFonts w:ascii="Courier New" w:hAnsi="Courier New" w:cs="Courier New"/>
        </w:rPr>
      </w:pPr>
    </w:p>
    <w:p w14:paraId="67E01F94" w14:textId="6E045797" w:rsidR="00337301" w:rsidRPr="00337301" w:rsidRDefault="00337301" w:rsidP="00337301">
      <w:pPr>
        <w:rPr>
          <w:rFonts w:ascii="Courier New" w:hAnsi="Courier New" w:cs="Courier New"/>
        </w:rPr>
      </w:pPr>
      <w:r w:rsidRPr="00337301">
        <w:rPr>
          <w:rFonts w:ascii="Courier New" w:hAnsi="Courier New" w:cs="Courier New"/>
        </w:rPr>
        <w:t>GIRONE   C  2/A  03-10-26 GUASTALLA CALCIO SATURNO    VIADANA S.S.D. S.R.L.</w:t>
      </w:r>
    </w:p>
    <w:p w14:paraId="1C2870F8" w14:textId="77777777" w:rsidR="00337301" w:rsidRPr="00337301" w:rsidRDefault="00337301" w:rsidP="00337301">
      <w:pPr>
        <w:rPr>
          <w:rFonts w:ascii="Courier New" w:hAnsi="Courier New" w:cs="Courier New"/>
        </w:rPr>
      </w:pPr>
      <w:r w:rsidRPr="00337301">
        <w:rPr>
          <w:rFonts w:ascii="Courier New" w:hAnsi="Courier New" w:cs="Courier New"/>
        </w:rPr>
        <w:t>GIRONE   D  2/A  03-10-26 SAMMARTINESE A.S.D.         REGGIOLO</w:t>
      </w:r>
    </w:p>
    <w:p w14:paraId="5682ABC4" w14:textId="77777777" w:rsidR="00337301" w:rsidRPr="00337301" w:rsidRDefault="00337301" w:rsidP="00337301">
      <w:pPr>
        <w:rPr>
          <w:rFonts w:ascii="Courier New" w:hAnsi="Courier New" w:cs="Courier New"/>
        </w:rPr>
      </w:pPr>
      <w:r w:rsidRPr="00337301">
        <w:rPr>
          <w:rFonts w:ascii="Courier New" w:hAnsi="Courier New" w:cs="Courier New"/>
        </w:rPr>
        <w:t xml:space="preserve">            2/A  03-10-26 VIADANA S.S.D. S.R.L.SQ.B   VIRTUS MANDRIO</w:t>
      </w:r>
    </w:p>
    <w:p w14:paraId="55516C70" w14:textId="77777777" w:rsidR="00E10E6A" w:rsidRDefault="00E10E6A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4EA87648" w14:textId="77777777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r w:rsidRPr="002827A5">
        <w:rPr>
          <w:rFonts w:asciiTheme="minorHAnsi" w:hAnsiTheme="minorHAnsi"/>
          <w:b/>
          <w:sz w:val="32"/>
          <w:szCs w:val="22"/>
          <w:u w:val="single"/>
        </w:rPr>
        <w:t>PRIMI CALCI 201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8</w:t>
      </w:r>
      <w:r w:rsidR="00C63765">
        <w:rPr>
          <w:rFonts w:asciiTheme="minorHAnsi" w:hAnsiTheme="minorHAnsi"/>
          <w:b/>
          <w:sz w:val="32"/>
          <w:szCs w:val="22"/>
          <w:u w:val="single"/>
        </w:rPr>
        <w:t xml:space="preserve"> 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AUTUNNO</w:t>
      </w:r>
    </w:p>
    <w:p w14:paraId="2FCE7A0E" w14:textId="77777777" w:rsidR="005A0CE5" w:rsidRPr="00CE6F60" w:rsidRDefault="005A0CE5" w:rsidP="005A0CE5">
      <w:pPr>
        <w:spacing w:after="120"/>
        <w:rPr>
          <w:rFonts w:asciiTheme="minorHAnsi" w:hAnsiTheme="minorHAnsi"/>
          <w:sz w:val="2"/>
          <w:szCs w:val="2"/>
        </w:rPr>
      </w:pPr>
    </w:p>
    <w:p w14:paraId="61363DBB" w14:textId="2393A08D" w:rsidR="00E10E6A" w:rsidRPr="00E10E6A" w:rsidRDefault="00E10E6A" w:rsidP="00E10E6A">
      <w:pPr>
        <w:spacing w:after="120"/>
        <w:jc w:val="center"/>
        <w:rPr>
          <w:rFonts w:ascii="Inter Tight" w:hAnsi="Inter Tight" w:cs="Inter Tight"/>
          <w:b/>
          <w:bCs/>
          <w:color w:val="4F81BD" w:themeColor="accent1"/>
          <w:sz w:val="24"/>
          <w:szCs w:val="24"/>
        </w:rPr>
      </w:pPr>
      <w:r w:rsidRPr="00E10E6A">
        <w:rPr>
          <w:rFonts w:ascii="Inter Tight" w:hAnsi="Inter Tight" w:cs="Inter Tight"/>
          <w:b/>
          <w:bCs/>
          <w:color w:val="4F81BD" w:themeColor="accent1"/>
          <w:sz w:val="24"/>
          <w:szCs w:val="24"/>
        </w:rPr>
        <w:t>RAGGRUPPAMENTI DEL 31/10/2026</w:t>
      </w:r>
    </w:p>
    <w:tbl>
      <w:tblPr>
        <w:tblW w:w="1034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2140"/>
        <w:gridCol w:w="2700"/>
        <w:gridCol w:w="2500"/>
        <w:gridCol w:w="1949"/>
      </w:tblGrid>
      <w:tr w:rsidR="00E10E6A" w:rsidRPr="00E10E6A" w14:paraId="0474974C" w14:textId="77777777" w:rsidTr="00E10E6A">
        <w:trPr>
          <w:trHeight w:val="315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93C364" w14:textId="77777777" w:rsidR="00E10E6A" w:rsidRPr="00E10E6A" w:rsidRDefault="00E10E6A" w:rsidP="00E10E6A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2BB8B87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SAMMARTINESE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E4765C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CELTIC CAVRIAGO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D89BB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ORIGINAL CELTIC BOYS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9A179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</w:p>
        </w:tc>
      </w:tr>
      <w:tr w:rsidR="00E10E6A" w:rsidRPr="00E10E6A" w14:paraId="4E1E98D8" w14:textId="77777777" w:rsidTr="00E10E6A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DCE74D" w14:textId="77777777" w:rsidR="00E10E6A" w:rsidRPr="00E10E6A" w:rsidRDefault="00E10E6A" w:rsidP="00E10E6A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0A21A4A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VIRTUS LIBERTAS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D74DE5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CAMPAGNOLA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408D5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GUASTALLA CALCIO SATURNO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3A787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</w:p>
        </w:tc>
      </w:tr>
      <w:tr w:rsidR="00E10E6A" w:rsidRPr="00E10E6A" w14:paraId="13F01497" w14:textId="77777777" w:rsidTr="00E10E6A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DA7628" w14:textId="77777777" w:rsidR="00E10E6A" w:rsidRPr="00E10E6A" w:rsidRDefault="00E10E6A" w:rsidP="00E10E6A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5F38E4A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POL. VIRTUS CORREGGIO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A6515F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REGGIOLO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C94F5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VIADANA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B6720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</w:p>
        </w:tc>
      </w:tr>
      <w:tr w:rsidR="00E10E6A" w:rsidRPr="00E10E6A" w14:paraId="7EED9C5C" w14:textId="77777777" w:rsidTr="00E10E6A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528FC9" w14:textId="77777777" w:rsidR="00E10E6A" w:rsidRPr="00E10E6A" w:rsidRDefault="00E10E6A" w:rsidP="00E10E6A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663154C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REGGIO CALCIO SQ. B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34C114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GATTATICO CLUB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FE625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SUZZARA SPORT CLUB 1919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CF708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</w:p>
        </w:tc>
      </w:tr>
      <w:tr w:rsidR="00E10E6A" w:rsidRPr="00E10E6A" w14:paraId="67904809" w14:textId="77777777" w:rsidTr="00E10E6A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9466EF" w14:textId="77777777" w:rsidR="00E10E6A" w:rsidRPr="00E10E6A" w:rsidRDefault="00E10E6A" w:rsidP="00E10E6A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b/>
                <w:bCs/>
                <w:sz w:val="16"/>
                <w:szCs w:val="16"/>
              </w:rPr>
              <w:t xml:space="preserve">GRUPPO 5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43DE638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UNITED ALBINEA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B5D4E0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FALKGALILEO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469BF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SASSUOLO CALCIO FEMM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98C17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</w:p>
        </w:tc>
      </w:tr>
      <w:tr w:rsidR="00E10E6A" w:rsidRPr="00E10E6A" w14:paraId="78FC96D8" w14:textId="77777777" w:rsidTr="00E10E6A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2880E0" w14:textId="77777777" w:rsidR="00E10E6A" w:rsidRPr="00E10E6A" w:rsidRDefault="00E10E6A" w:rsidP="00E10E6A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DE4D1AA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BIBBIANO SAN POLO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4C3AC0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CASTELLARANO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6C956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VIAEMILIA 2018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6F688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</w:p>
        </w:tc>
      </w:tr>
      <w:tr w:rsidR="00E10E6A" w:rsidRPr="00E10E6A" w14:paraId="3565D932" w14:textId="77777777" w:rsidTr="00E10E6A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3DBB3" w14:textId="77777777" w:rsidR="00E10E6A" w:rsidRPr="00E10E6A" w:rsidRDefault="00E10E6A" w:rsidP="00E10E6A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98025FD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ARCETANA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3E2B15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ATLETIC PROGETTO MONTAGNA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AC1B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REGGIO CALCIO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25BBC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</w:p>
        </w:tc>
      </w:tr>
      <w:tr w:rsidR="00E10E6A" w:rsidRPr="00E10E6A" w14:paraId="76B52E71" w14:textId="77777777" w:rsidTr="00E10E6A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4A18DA" w14:textId="77777777" w:rsidR="00E10E6A" w:rsidRPr="00E10E6A" w:rsidRDefault="00E10E6A" w:rsidP="00E10E6A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8A81F49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TRICOLORE REGGIANA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C52748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TERRE MATILDICHE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0E76B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VIANESE CALCIO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AF426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</w:p>
        </w:tc>
      </w:tr>
      <w:tr w:rsidR="00E10E6A" w:rsidRPr="00E10E6A" w14:paraId="12E97721" w14:textId="77777777" w:rsidTr="00E10E6A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C3A0AF" w14:textId="77777777" w:rsidR="00E10E6A" w:rsidRPr="00E10E6A" w:rsidRDefault="00E10E6A" w:rsidP="00E10E6A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EF82853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FALKGALILEO SQ. B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FCE53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BOIARDO MAER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0AF549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SPORTING SCANDIANO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0AEAA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</w:p>
        </w:tc>
      </w:tr>
      <w:tr w:rsidR="00E10E6A" w:rsidRPr="00E10E6A" w14:paraId="29713233" w14:textId="77777777" w:rsidTr="00E10E6A">
        <w:trPr>
          <w:trHeight w:val="315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8BF423" w14:textId="77777777" w:rsidR="00E10E6A" w:rsidRPr="00E10E6A" w:rsidRDefault="00E10E6A" w:rsidP="00E10E6A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10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12194F5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RUBIERESE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5C399B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CASALGRANDE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1AD326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SANTOS 1948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34741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VALDENZA FC</w:t>
            </w:r>
          </w:p>
        </w:tc>
      </w:tr>
      <w:tr w:rsidR="00E10E6A" w:rsidRPr="00E10E6A" w14:paraId="5140D24E" w14:textId="77777777" w:rsidTr="00E10E6A">
        <w:trPr>
          <w:trHeight w:val="31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9FA118" w14:textId="77777777" w:rsidR="00E10E6A" w:rsidRPr="00E10E6A" w:rsidRDefault="00E10E6A" w:rsidP="00E10E6A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11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4F41C5D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 xml:space="preserve">PROGETTO INTESA 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1055D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MORELLO FOOTBALL SCHOOL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6771A3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RAPID VIADANA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F648A" w14:textId="77777777" w:rsidR="00E10E6A" w:rsidRPr="00E10E6A" w:rsidRDefault="00E10E6A" w:rsidP="00E10E6A">
            <w:pPr>
              <w:rPr>
                <w:rFonts w:ascii="Inter Tight" w:hAnsi="Inter Tight" w:cs="Inter Tight"/>
                <w:color w:val="000000"/>
                <w:sz w:val="16"/>
                <w:szCs w:val="16"/>
              </w:rPr>
            </w:pPr>
            <w:r w:rsidRPr="00E10E6A">
              <w:rPr>
                <w:rFonts w:ascii="Inter Tight" w:hAnsi="Inter Tight" w:cs="Inter Tight"/>
                <w:color w:val="000000"/>
                <w:sz w:val="16"/>
                <w:szCs w:val="16"/>
              </w:rPr>
              <w:t>VIRTUS MANDRIO</w:t>
            </w:r>
          </w:p>
        </w:tc>
      </w:tr>
    </w:tbl>
    <w:p w14:paraId="1F2D3305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5658C816" w14:textId="77777777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r w:rsidRPr="002827A5">
        <w:rPr>
          <w:rFonts w:asciiTheme="minorHAnsi" w:hAnsiTheme="minorHAnsi"/>
          <w:b/>
          <w:sz w:val="32"/>
          <w:szCs w:val="22"/>
          <w:u w:val="single"/>
        </w:rPr>
        <w:t>PRIMI CALCI 201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9</w:t>
      </w:r>
      <w:r w:rsidR="00C63765">
        <w:rPr>
          <w:rFonts w:asciiTheme="minorHAnsi" w:hAnsiTheme="minorHAnsi"/>
          <w:b/>
          <w:sz w:val="32"/>
          <w:szCs w:val="22"/>
          <w:u w:val="single"/>
        </w:rPr>
        <w:t xml:space="preserve"> 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AUTUNNO</w:t>
      </w:r>
    </w:p>
    <w:p w14:paraId="2700DBC5" w14:textId="77777777" w:rsidR="005A0CE5" w:rsidRPr="00CE6F60" w:rsidRDefault="005A0CE5" w:rsidP="005A0CE5">
      <w:pPr>
        <w:spacing w:after="120"/>
        <w:rPr>
          <w:rFonts w:asciiTheme="minorHAnsi" w:hAnsiTheme="minorHAnsi"/>
          <w:sz w:val="6"/>
          <w:szCs w:val="6"/>
        </w:rPr>
      </w:pPr>
    </w:p>
    <w:p w14:paraId="701C9609" w14:textId="77777777" w:rsidR="00E10E6A" w:rsidRPr="00E10E6A" w:rsidRDefault="00E10E6A" w:rsidP="00E10E6A">
      <w:pPr>
        <w:spacing w:after="120"/>
        <w:jc w:val="center"/>
        <w:rPr>
          <w:rFonts w:ascii="Inter Tight" w:hAnsi="Inter Tight" w:cs="Inter Tight"/>
          <w:b/>
          <w:bCs/>
          <w:color w:val="4F81BD" w:themeColor="accent1"/>
          <w:sz w:val="24"/>
          <w:szCs w:val="24"/>
        </w:rPr>
      </w:pPr>
      <w:r w:rsidRPr="00E10E6A">
        <w:rPr>
          <w:rFonts w:ascii="Inter Tight" w:hAnsi="Inter Tight" w:cs="Inter Tight"/>
          <w:b/>
          <w:bCs/>
          <w:color w:val="4F81BD" w:themeColor="accent1"/>
          <w:sz w:val="24"/>
          <w:szCs w:val="24"/>
        </w:rPr>
        <w:t>RAGGRUPPAMENTI DEL 31/10/2026</w:t>
      </w:r>
    </w:p>
    <w:tbl>
      <w:tblPr>
        <w:tblW w:w="103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2397"/>
        <w:gridCol w:w="2700"/>
        <w:gridCol w:w="2300"/>
        <w:gridCol w:w="1946"/>
      </w:tblGrid>
      <w:tr w:rsidR="001F66A2" w:rsidRPr="001F66A2" w14:paraId="6D2762F3" w14:textId="77777777" w:rsidTr="00036B51">
        <w:trPr>
          <w:trHeight w:val="3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053CBC" w14:textId="77777777" w:rsidR="001F66A2" w:rsidRPr="001F66A2" w:rsidRDefault="001F66A2" w:rsidP="001F66A2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1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FF7BD28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ROLO FABBRICO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207E9A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 xml:space="preserve">PROGETTO INTESA 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58FF8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TRICOLORE REGGIANA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0F582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</w:p>
        </w:tc>
      </w:tr>
      <w:tr w:rsidR="001F66A2" w:rsidRPr="001F66A2" w14:paraId="0E6574C0" w14:textId="77777777" w:rsidTr="00036B51">
        <w:trPr>
          <w:trHeight w:val="30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0C05AE" w14:textId="77777777" w:rsidR="001F66A2" w:rsidRPr="001F66A2" w:rsidRDefault="001F66A2" w:rsidP="001F66A2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2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742B25D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REGGIOLO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C15E93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SAMMARTINESE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5D723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POLIS. VIRTUS CORREGGIO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3A39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</w:p>
        </w:tc>
      </w:tr>
      <w:tr w:rsidR="001F66A2" w:rsidRPr="001F66A2" w14:paraId="20D75836" w14:textId="77777777" w:rsidTr="00036B51">
        <w:trPr>
          <w:trHeight w:val="30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3CADA2" w14:textId="77777777" w:rsidR="001F66A2" w:rsidRPr="001F66A2" w:rsidRDefault="001F66A2" w:rsidP="001F66A2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3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3DE0F6B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FALKGALILEO SQ. C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026778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SUZZARA SPORT CLUB 1919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83A23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FALKGALILEO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B3EDD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</w:p>
        </w:tc>
      </w:tr>
      <w:tr w:rsidR="001F66A2" w:rsidRPr="001F66A2" w14:paraId="6BC3F638" w14:textId="77777777" w:rsidTr="00036B51">
        <w:trPr>
          <w:trHeight w:val="30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5FE4BD" w14:textId="77777777" w:rsidR="001F66A2" w:rsidRPr="001F66A2" w:rsidRDefault="001F66A2" w:rsidP="001F66A2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4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9D6E752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CELTIC CAVRIAGO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52BA0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BIBBIANO SAN POLO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7847F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VIRTUS LIBERTAS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2E124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</w:p>
        </w:tc>
      </w:tr>
      <w:tr w:rsidR="001F66A2" w:rsidRPr="001F66A2" w14:paraId="736208F9" w14:textId="77777777" w:rsidTr="00036B51">
        <w:trPr>
          <w:trHeight w:val="30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C9C1DF" w14:textId="77777777" w:rsidR="001F66A2" w:rsidRPr="001F66A2" w:rsidRDefault="001F66A2" w:rsidP="001F66A2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 xml:space="preserve">GRUPPO 5 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21F67D8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MORELLO FOOTBALL SCHOOL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DFAF86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FALKGALILEO SQ. B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D6A71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SANTOS 1948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944D1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</w:p>
        </w:tc>
      </w:tr>
      <w:tr w:rsidR="001F66A2" w:rsidRPr="001F66A2" w14:paraId="24A1119D" w14:textId="77777777" w:rsidTr="00036B51">
        <w:trPr>
          <w:trHeight w:val="30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FF2CD3" w14:textId="77777777" w:rsidR="001F66A2" w:rsidRPr="001F66A2" w:rsidRDefault="001F66A2" w:rsidP="001F66A2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6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2675193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REGGIO CALCIO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B153B6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ATLETIC PROGETTO MONTAGNA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548C2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VIANESE CALCIO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4F393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</w:p>
        </w:tc>
      </w:tr>
      <w:tr w:rsidR="001F66A2" w:rsidRPr="001F66A2" w14:paraId="469F2E80" w14:textId="77777777" w:rsidTr="00036B51">
        <w:trPr>
          <w:trHeight w:val="30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2D8B41" w14:textId="77777777" w:rsidR="001F66A2" w:rsidRPr="001F66A2" w:rsidRDefault="001F66A2" w:rsidP="001F66A2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7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8440EF6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SPORTING SCANDIANO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FEBEBF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ARCETANA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874E3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UNITED ALBINEA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F797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</w:p>
        </w:tc>
      </w:tr>
      <w:tr w:rsidR="001F66A2" w:rsidRPr="001F66A2" w14:paraId="0624501A" w14:textId="77777777" w:rsidTr="00036B51">
        <w:trPr>
          <w:trHeight w:val="300"/>
          <w:jc w:val="center"/>
        </w:trPr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C7CBC0" w14:textId="77777777" w:rsidR="001F66A2" w:rsidRPr="001F66A2" w:rsidRDefault="001F66A2" w:rsidP="001F66A2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8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2E06A22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SASSUOLO CALCIO FEMM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4449C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CASTELLARANO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D8FF99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RUBIERESE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262C8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</w:p>
        </w:tc>
      </w:tr>
      <w:tr w:rsidR="001F66A2" w:rsidRPr="001F66A2" w14:paraId="37CB561C" w14:textId="77777777" w:rsidTr="00036B51">
        <w:trPr>
          <w:trHeight w:val="300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21A6D3" w14:textId="77777777" w:rsidR="001F66A2" w:rsidRPr="001F66A2" w:rsidRDefault="001F66A2" w:rsidP="001F66A2">
            <w:pPr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9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809BB07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VALDENZA FC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58D53B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BOIARDO MAER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F92288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GATTATICO CLUB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E9D0A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TERRE MATILDICHE</w:t>
            </w:r>
          </w:p>
        </w:tc>
      </w:tr>
    </w:tbl>
    <w:p w14:paraId="66FBDDFE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678059C6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4200EE7A" w14:textId="77777777" w:rsidR="005A0CE5" w:rsidRPr="002827A5" w:rsidRDefault="005A0CE5" w:rsidP="005A0CE5">
      <w:pPr>
        <w:spacing w:after="120"/>
        <w:jc w:val="center"/>
        <w:rPr>
          <w:rFonts w:asciiTheme="minorHAnsi" w:hAnsiTheme="minorHAnsi"/>
          <w:b/>
          <w:sz w:val="32"/>
          <w:szCs w:val="22"/>
          <w:u w:val="single"/>
        </w:rPr>
      </w:pPr>
      <w:r w:rsidRPr="002827A5">
        <w:rPr>
          <w:rFonts w:asciiTheme="minorHAnsi" w:hAnsiTheme="minorHAnsi"/>
          <w:b/>
          <w:sz w:val="32"/>
          <w:szCs w:val="22"/>
          <w:u w:val="single"/>
        </w:rPr>
        <w:t>PICCOLI AMICI</w:t>
      </w:r>
      <w:r w:rsidR="00C008AE">
        <w:rPr>
          <w:rFonts w:asciiTheme="minorHAnsi" w:hAnsiTheme="minorHAnsi"/>
          <w:b/>
          <w:sz w:val="32"/>
          <w:szCs w:val="22"/>
          <w:u w:val="single"/>
        </w:rPr>
        <w:t xml:space="preserve"> </w:t>
      </w:r>
      <w:r w:rsidRPr="002827A5">
        <w:rPr>
          <w:rFonts w:asciiTheme="minorHAnsi" w:hAnsiTheme="minorHAnsi"/>
          <w:b/>
          <w:sz w:val="32"/>
          <w:szCs w:val="22"/>
          <w:u w:val="single"/>
        </w:rPr>
        <w:t>20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20</w:t>
      </w:r>
      <w:r w:rsidR="00C008AE">
        <w:rPr>
          <w:rFonts w:asciiTheme="minorHAnsi" w:hAnsiTheme="minorHAnsi"/>
          <w:b/>
          <w:sz w:val="32"/>
          <w:szCs w:val="22"/>
          <w:u w:val="single"/>
        </w:rPr>
        <w:t>/20</w:t>
      </w:r>
      <w:r w:rsidR="000B4EFA">
        <w:rPr>
          <w:rFonts w:asciiTheme="minorHAnsi" w:hAnsiTheme="minorHAnsi"/>
          <w:b/>
          <w:sz w:val="32"/>
          <w:szCs w:val="22"/>
          <w:u w:val="single"/>
        </w:rPr>
        <w:t>2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1</w:t>
      </w:r>
      <w:r w:rsidR="00C63765">
        <w:rPr>
          <w:rFonts w:asciiTheme="minorHAnsi" w:hAnsiTheme="minorHAnsi"/>
          <w:b/>
          <w:sz w:val="32"/>
          <w:szCs w:val="22"/>
          <w:u w:val="single"/>
        </w:rPr>
        <w:t xml:space="preserve"> </w:t>
      </w:r>
      <w:r w:rsidR="003C5C7F">
        <w:rPr>
          <w:rFonts w:asciiTheme="minorHAnsi" w:hAnsiTheme="minorHAnsi"/>
          <w:b/>
          <w:sz w:val="32"/>
          <w:szCs w:val="22"/>
          <w:u w:val="single"/>
        </w:rPr>
        <w:t>AUTUNNO</w:t>
      </w:r>
    </w:p>
    <w:p w14:paraId="38C9873A" w14:textId="77777777" w:rsidR="005A0CE5" w:rsidRPr="00CE6F60" w:rsidRDefault="005A0CE5" w:rsidP="005A0CE5">
      <w:pPr>
        <w:spacing w:after="120"/>
        <w:jc w:val="center"/>
        <w:rPr>
          <w:rFonts w:asciiTheme="minorHAnsi" w:hAnsiTheme="minorHAnsi"/>
          <w:b/>
          <w:sz w:val="8"/>
          <w:szCs w:val="8"/>
          <w:u w:val="single"/>
        </w:rPr>
      </w:pPr>
    </w:p>
    <w:p w14:paraId="13B4C0C6" w14:textId="77777777" w:rsidR="00E10E6A" w:rsidRPr="00E10E6A" w:rsidRDefault="00E10E6A" w:rsidP="00E10E6A">
      <w:pPr>
        <w:spacing w:after="120"/>
        <w:jc w:val="center"/>
        <w:rPr>
          <w:rFonts w:ascii="Inter Tight" w:hAnsi="Inter Tight" w:cs="Inter Tight"/>
          <w:b/>
          <w:bCs/>
          <w:color w:val="4F81BD" w:themeColor="accent1"/>
          <w:sz w:val="24"/>
          <w:szCs w:val="24"/>
        </w:rPr>
      </w:pPr>
      <w:r w:rsidRPr="00E10E6A">
        <w:rPr>
          <w:rFonts w:ascii="Inter Tight" w:hAnsi="Inter Tight" w:cs="Inter Tight"/>
          <w:b/>
          <w:bCs/>
          <w:color w:val="4F81BD" w:themeColor="accent1"/>
          <w:sz w:val="24"/>
          <w:szCs w:val="24"/>
        </w:rPr>
        <w:t>RAGGRUPPAMENTI DEL 31/10/2026</w:t>
      </w:r>
    </w:p>
    <w:tbl>
      <w:tblPr>
        <w:tblW w:w="893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500"/>
        <w:gridCol w:w="2683"/>
        <w:gridCol w:w="2472"/>
      </w:tblGrid>
      <w:tr w:rsidR="001F66A2" w:rsidRPr="001F66A2" w14:paraId="2C32DDEA" w14:textId="77777777" w:rsidTr="001F66A2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95E7C0" w14:textId="77777777" w:rsidR="001F66A2" w:rsidRPr="001F66A2" w:rsidRDefault="001F66A2" w:rsidP="001F66A2">
            <w:pPr>
              <w:jc w:val="center"/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1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05E8691A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VIANESE CALCIO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14AE56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SASSUOLO CALCIO FEMMINILE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0F34E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UNITED ALBINEA</w:t>
            </w:r>
          </w:p>
        </w:tc>
      </w:tr>
      <w:tr w:rsidR="001F66A2" w:rsidRPr="001F66A2" w14:paraId="4E23ED21" w14:textId="77777777" w:rsidTr="001F66A2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78271C" w14:textId="77777777" w:rsidR="001F66A2" w:rsidRPr="001F66A2" w:rsidRDefault="001F66A2" w:rsidP="001F66A2">
            <w:pPr>
              <w:jc w:val="center"/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A81337D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SPORTING SCANDIANO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A125D8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PROGETTO INTESA ALL CAMP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5845F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TERRE MATILDICHE</w:t>
            </w:r>
          </w:p>
        </w:tc>
      </w:tr>
      <w:tr w:rsidR="001F66A2" w:rsidRPr="001F66A2" w14:paraId="43B5B4D0" w14:textId="77777777" w:rsidTr="001F66A2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4CE2CE" w14:textId="77777777" w:rsidR="001F66A2" w:rsidRPr="001F66A2" w:rsidRDefault="001F66A2" w:rsidP="001F66A2">
            <w:pPr>
              <w:jc w:val="center"/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7A5CE2E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SUZZARA SPORT CLUB 1919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E39048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GUASTALLA CALCIO SATURNO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2DE44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SAMMARTINESE</w:t>
            </w:r>
          </w:p>
        </w:tc>
      </w:tr>
      <w:tr w:rsidR="001F66A2" w:rsidRPr="001F66A2" w14:paraId="62755F5B" w14:textId="77777777" w:rsidTr="001F66A2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E66ECC" w14:textId="77777777" w:rsidR="001F66A2" w:rsidRPr="001F66A2" w:rsidRDefault="001F66A2" w:rsidP="001F66A2">
            <w:pPr>
              <w:jc w:val="center"/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4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355CC8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MORELLO FOOTBALL SCHOOL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521DF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BOIARDO MAER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615136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FALKGALILEO SQ. B</w:t>
            </w:r>
          </w:p>
        </w:tc>
      </w:tr>
      <w:tr w:rsidR="001F66A2" w:rsidRPr="001F66A2" w14:paraId="02B37647" w14:textId="77777777" w:rsidTr="001F66A2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D7FEA0" w14:textId="77777777" w:rsidR="001F66A2" w:rsidRPr="001F66A2" w:rsidRDefault="001F66A2" w:rsidP="001F66A2">
            <w:pPr>
              <w:jc w:val="center"/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5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8500E6D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FALKGALILEO</w:t>
            </w:r>
          </w:p>
        </w:tc>
        <w:tc>
          <w:tcPr>
            <w:tcW w:w="2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463E51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ATLETIC PROGETTO MONTAGNA</w:t>
            </w:r>
          </w:p>
        </w:tc>
        <w:tc>
          <w:tcPr>
            <w:tcW w:w="2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197A6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REGGIO CALCIO</w:t>
            </w:r>
          </w:p>
        </w:tc>
      </w:tr>
      <w:tr w:rsidR="001F66A2" w:rsidRPr="001F66A2" w14:paraId="3D27833D" w14:textId="77777777" w:rsidTr="001F66A2">
        <w:trPr>
          <w:trHeight w:val="30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CD3365" w14:textId="77777777" w:rsidR="001F66A2" w:rsidRPr="001F66A2" w:rsidRDefault="001F66A2" w:rsidP="001F66A2">
            <w:pPr>
              <w:jc w:val="center"/>
              <w:rPr>
                <w:rFonts w:ascii="Inter Tight" w:hAnsi="Inter Tight" w:cs="Inter Tight"/>
                <w:b/>
                <w:bCs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b/>
                <w:bCs/>
                <w:sz w:val="16"/>
                <w:szCs w:val="16"/>
              </w:rPr>
              <w:t>GRUPPO 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10398CFA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CASTELLARANO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E210CA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CASALGRANDE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D12E" w14:textId="77777777" w:rsidR="001F66A2" w:rsidRPr="001F66A2" w:rsidRDefault="001F66A2" w:rsidP="001F66A2">
            <w:pPr>
              <w:rPr>
                <w:rFonts w:ascii="Inter Tight" w:hAnsi="Inter Tight" w:cs="Inter Tight"/>
                <w:sz w:val="16"/>
                <w:szCs w:val="16"/>
              </w:rPr>
            </w:pPr>
            <w:r w:rsidRPr="001F66A2">
              <w:rPr>
                <w:rFonts w:ascii="Inter Tight" w:hAnsi="Inter Tight" w:cs="Inter Tight"/>
                <w:sz w:val="16"/>
                <w:szCs w:val="16"/>
              </w:rPr>
              <w:t>VIRTUS LIBERTAS</w:t>
            </w:r>
          </w:p>
        </w:tc>
      </w:tr>
    </w:tbl>
    <w:p w14:paraId="26558BCC" w14:textId="77777777" w:rsidR="005A0CE5" w:rsidRPr="002827A5" w:rsidRDefault="005A0CE5" w:rsidP="005A0CE5">
      <w:pPr>
        <w:spacing w:after="120"/>
        <w:rPr>
          <w:rFonts w:asciiTheme="minorHAnsi" w:hAnsiTheme="minorHAnsi"/>
          <w:sz w:val="22"/>
          <w:szCs w:val="22"/>
        </w:rPr>
      </w:pPr>
    </w:p>
    <w:p w14:paraId="30C3E5C7" w14:textId="77777777" w:rsidR="00610E87" w:rsidRPr="00610E87" w:rsidRDefault="00610E87" w:rsidP="00610E87">
      <w:pPr>
        <w:spacing w:after="120"/>
      </w:pPr>
    </w:p>
    <w:p w14:paraId="6652DE1B" w14:textId="77777777" w:rsidR="00610E87" w:rsidRPr="00FF308B" w:rsidRDefault="00610E87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Comunicazioni del COMITATO REGIONALE</w:t>
      </w:r>
    </w:p>
    <w:p w14:paraId="141F9158" w14:textId="77777777" w:rsidR="00610E87" w:rsidRDefault="00610E87" w:rsidP="00610E87">
      <w:pPr>
        <w:rPr>
          <w:rFonts w:ascii="Century Gothic" w:hAnsi="Century Gothic" w:cs="Arial"/>
          <w:b/>
          <w:sz w:val="24"/>
          <w:szCs w:val="24"/>
        </w:rPr>
      </w:pPr>
    </w:p>
    <w:p w14:paraId="1FBC1DB9" w14:textId="77777777" w:rsidR="0063720E" w:rsidRPr="004D1A10" w:rsidRDefault="0063720E" w:rsidP="0063720E">
      <w:pPr>
        <w:jc w:val="center"/>
        <w:rPr>
          <w:rFonts w:ascii="Inter Tight" w:hAnsi="Inter Tight" w:cs="Inter Tight"/>
          <w:color w:val="C00000"/>
          <w:sz w:val="40"/>
          <w:szCs w:val="40"/>
        </w:rPr>
      </w:pPr>
      <w:r w:rsidRPr="004D1A10">
        <w:rPr>
          <w:rFonts w:ascii="Inter Tight" w:hAnsi="Inter Tight" w:cs="Inter Tight"/>
          <w:color w:val="C00000"/>
          <w:sz w:val="40"/>
          <w:szCs w:val="40"/>
        </w:rPr>
        <w:t xml:space="preserve">ASSEMBLEA STRAORDINARIA </w:t>
      </w:r>
    </w:p>
    <w:p w14:paraId="0ECD0D97" w14:textId="77777777" w:rsidR="0063720E" w:rsidRPr="004D1A10" w:rsidRDefault="0063720E" w:rsidP="0063720E">
      <w:pPr>
        <w:rPr>
          <w:rFonts w:ascii="Inter Tight" w:hAnsi="Inter Tight" w:cs="Inter Tight"/>
          <w:sz w:val="24"/>
          <w:szCs w:val="24"/>
        </w:rPr>
      </w:pPr>
    </w:p>
    <w:p w14:paraId="6B8F02FD" w14:textId="77777777" w:rsidR="0063720E" w:rsidRPr="006363E2" w:rsidRDefault="0063720E" w:rsidP="0063720E">
      <w:pPr>
        <w:jc w:val="both"/>
        <w:rPr>
          <w:rFonts w:ascii="Inter Tight" w:hAnsi="Inter Tight" w:cs="Inter Tight"/>
          <w:sz w:val="22"/>
          <w:szCs w:val="22"/>
        </w:rPr>
      </w:pPr>
      <w:r w:rsidRPr="006363E2">
        <w:rPr>
          <w:rFonts w:ascii="Inter Tight" w:hAnsi="Inter Tight" w:cs="Inter Tight"/>
          <w:sz w:val="22"/>
          <w:szCs w:val="22"/>
        </w:rPr>
        <w:t>L’Assemblea Straordinaria del Comitato Regionale Emilia Romagna è convocata, ai sensi del Regolamento della Lega Nazionale Dilettanti e delle “Norme Procedurali per le Assemblee della LND”, per il giorno</w:t>
      </w:r>
    </w:p>
    <w:p w14:paraId="68729965" w14:textId="77777777" w:rsidR="0063720E" w:rsidRPr="004D1A10" w:rsidRDefault="0063720E" w:rsidP="0063720E">
      <w:pPr>
        <w:rPr>
          <w:rFonts w:ascii="Inter Tight" w:hAnsi="Inter Tight" w:cs="Inter Tight"/>
          <w:sz w:val="24"/>
          <w:szCs w:val="24"/>
        </w:rPr>
      </w:pPr>
    </w:p>
    <w:p w14:paraId="0F73B0B4" w14:textId="77777777" w:rsidR="0063720E" w:rsidRPr="006363E2" w:rsidRDefault="0063720E" w:rsidP="0063720E">
      <w:pPr>
        <w:jc w:val="center"/>
        <w:rPr>
          <w:rFonts w:ascii="Inter Tight" w:hAnsi="Inter Tight" w:cs="Inter Tight"/>
          <w:b/>
          <w:color w:val="FF0000"/>
          <w:sz w:val="36"/>
          <w:szCs w:val="36"/>
        </w:rPr>
      </w:pPr>
      <w:r w:rsidRPr="006363E2">
        <w:rPr>
          <w:rFonts w:ascii="Inter Tight" w:hAnsi="Inter Tight" w:cs="Inter Tight"/>
          <w:b/>
          <w:color w:val="FF0000"/>
          <w:sz w:val="36"/>
          <w:szCs w:val="36"/>
        </w:rPr>
        <w:t>29 OTTOBRE 2026</w:t>
      </w:r>
    </w:p>
    <w:p w14:paraId="644EAA47" w14:textId="77777777" w:rsidR="0063720E" w:rsidRPr="004D1A10" w:rsidRDefault="0063720E" w:rsidP="0063720E">
      <w:pPr>
        <w:jc w:val="center"/>
        <w:rPr>
          <w:rFonts w:ascii="Inter Tight" w:hAnsi="Inter Tight" w:cs="Inter Tight"/>
          <w:b/>
          <w:sz w:val="24"/>
          <w:szCs w:val="24"/>
          <w:u w:val="single"/>
        </w:rPr>
      </w:pPr>
    </w:p>
    <w:p w14:paraId="38E74B2C" w14:textId="2E352D5A" w:rsidR="0063720E" w:rsidRDefault="0063720E" w:rsidP="0063720E">
      <w:pPr>
        <w:jc w:val="both"/>
        <w:rPr>
          <w:rFonts w:ascii="Inter Tight" w:hAnsi="Inter Tight" w:cs="Inter Tight"/>
          <w:bCs/>
          <w:sz w:val="22"/>
          <w:szCs w:val="22"/>
        </w:rPr>
      </w:pPr>
      <w:r w:rsidRPr="006363E2">
        <w:rPr>
          <w:rFonts w:ascii="Inter Tight" w:hAnsi="Inter Tight" w:cs="Inter Tight"/>
          <w:bCs/>
          <w:sz w:val="22"/>
          <w:szCs w:val="22"/>
        </w:rPr>
        <w:t xml:space="preserve">Presso </w:t>
      </w:r>
      <w:r w:rsidRPr="006363E2">
        <w:rPr>
          <w:rFonts w:ascii="Inter Tight" w:hAnsi="Inter Tight" w:cs="Inter Tight"/>
          <w:b/>
          <w:sz w:val="22"/>
          <w:szCs w:val="22"/>
        </w:rPr>
        <w:t>Centro Congressi 7 Gold di Bologna, Via dell’Arcoveggio, 49/5</w:t>
      </w:r>
      <w:r w:rsidRPr="006363E2">
        <w:rPr>
          <w:rFonts w:ascii="Inter Tight" w:hAnsi="Inter Tight" w:cs="Inter Tight"/>
          <w:bCs/>
          <w:sz w:val="22"/>
          <w:szCs w:val="22"/>
        </w:rPr>
        <w:t xml:space="preserve">, alle ore 19.00 in prima convocazione ed alle </w:t>
      </w:r>
      <w:r w:rsidRPr="006363E2">
        <w:rPr>
          <w:rFonts w:ascii="Inter Tight" w:hAnsi="Inter Tight" w:cs="Inter Tight"/>
          <w:b/>
          <w:sz w:val="22"/>
          <w:szCs w:val="22"/>
        </w:rPr>
        <w:t>ORE 20.00</w:t>
      </w:r>
      <w:r w:rsidRPr="006363E2">
        <w:rPr>
          <w:rFonts w:ascii="Inter Tight" w:hAnsi="Inter Tight" w:cs="Inter Tight"/>
          <w:bCs/>
          <w:sz w:val="22"/>
          <w:szCs w:val="22"/>
        </w:rPr>
        <w:t xml:space="preserve"> in seconda convocazione</w:t>
      </w:r>
      <w:r w:rsidR="007A720C">
        <w:rPr>
          <w:rFonts w:ascii="Inter Tight" w:hAnsi="Inter Tight" w:cs="Inter Tight"/>
          <w:bCs/>
          <w:sz w:val="22"/>
          <w:szCs w:val="22"/>
        </w:rPr>
        <w:t>.</w:t>
      </w:r>
    </w:p>
    <w:p w14:paraId="76EC0968" w14:textId="77777777" w:rsidR="007A720C" w:rsidRPr="006363E2" w:rsidRDefault="007A720C" w:rsidP="0063720E">
      <w:pPr>
        <w:jc w:val="both"/>
        <w:rPr>
          <w:rFonts w:ascii="Inter Tight" w:hAnsi="Inter Tight" w:cs="Inter Tight"/>
          <w:bCs/>
          <w:sz w:val="22"/>
          <w:szCs w:val="22"/>
        </w:rPr>
      </w:pPr>
    </w:p>
    <w:p w14:paraId="2F3502E0" w14:textId="77777777" w:rsidR="0063720E" w:rsidRPr="00610E87" w:rsidRDefault="0063720E" w:rsidP="00610E87">
      <w:pPr>
        <w:rPr>
          <w:rFonts w:ascii="Century Gothic" w:hAnsi="Century Gothic" w:cs="Arial"/>
          <w:b/>
          <w:sz w:val="24"/>
          <w:szCs w:val="24"/>
        </w:rPr>
      </w:pPr>
    </w:p>
    <w:p w14:paraId="475E25A2" w14:textId="77777777" w:rsidR="0037422B" w:rsidRPr="0037422B" w:rsidRDefault="0037422B" w:rsidP="0037422B">
      <w:pPr>
        <w:pStyle w:val="Testonormale"/>
        <w:jc w:val="center"/>
        <w:rPr>
          <w:rFonts w:ascii="Inter Tight" w:hAnsi="Inter Tight" w:cs="Inter Tight"/>
          <w:b/>
          <w:bCs/>
          <w:color w:val="C00000"/>
          <w:sz w:val="36"/>
          <w:szCs w:val="36"/>
        </w:rPr>
      </w:pPr>
      <w:r w:rsidRPr="0037422B">
        <w:rPr>
          <w:rFonts w:ascii="Inter Tight" w:hAnsi="Inter Tight" w:cs="Inter Tight"/>
          <w:b/>
          <w:bCs/>
          <w:color w:val="C00000"/>
          <w:sz w:val="36"/>
          <w:szCs w:val="36"/>
        </w:rPr>
        <w:t>PRATICHE PRESENTATE DALLE SOCIETA’</w:t>
      </w:r>
    </w:p>
    <w:p w14:paraId="01D692E5" w14:textId="77777777" w:rsidR="0037422B" w:rsidRPr="0037422B" w:rsidRDefault="0037422B" w:rsidP="0037422B">
      <w:pPr>
        <w:pStyle w:val="Testonormale"/>
        <w:jc w:val="center"/>
        <w:rPr>
          <w:rFonts w:ascii="Inter Tight" w:hAnsi="Inter Tight" w:cs="Inter Tight"/>
          <w:b/>
          <w:bCs/>
          <w:color w:val="C00000"/>
        </w:rPr>
      </w:pPr>
    </w:p>
    <w:p w14:paraId="1FCE02E8" w14:textId="77777777" w:rsidR="0037422B" w:rsidRPr="0037422B" w:rsidRDefault="0037422B" w:rsidP="0037422B">
      <w:pPr>
        <w:pStyle w:val="Testonormale"/>
        <w:jc w:val="center"/>
        <w:rPr>
          <w:rFonts w:ascii="Inter Tight" w:hAnsi="Inter Tight" w:cs="Inter Tight"/>
          <w:b/>
          <w:bCs/>
          <w:color w:val="2F5496"/>
          <w:sz w:val="32"/>
          <w:szCs w:val="32"/>
        </w:rPr>
      </w:pPr>
      <w:r w:rsidRPr="0037422B">
        <w:rPr>
          <w:rFonts w:ascii="Inter Tight" w:hAnsi="Inter Tight" w:cs="Inter Tight"/>
          <w:b/>
          <w:bCs/>
          <w:color w:val="2F5496"/>
          <w:sz w:val="32"/>
          <w:szCs w:val="32"/>
        </w:rPr>
        <w:t>AGGIUNTA ATTIVITA’ CALCIO A 5</w:t>
      </w:r>
    </w:p>
    <w:p w14:paraId="3D523C1A" w14:textId="77777777" w:rsidR="0037422B" w:rsidRPr="0037422B" w:rsidRDefault="0037422B" w:rsidP="0037422B">
      <w:pPr>
        <w:pStyle w:val="Testonormale"/>
        <w:jc w:val="center"/>
        <w:rPr>
          <w:rFonts w:ascii="Inter Tight" w:hAnsi="Inter Tight" w:cs="Inter Tight"/>
          <w:b/>
          <w:bCs/>
          <w:color w:val="2F5496"/>
          <w:sz w:val="30"/>
          <w:szCs w:val="30"/>
        </w:rPr>
      </w:pPr>
    </w:p>
    <w:p w14:paraId="16D8764F" w14:textId="77777777" w:rsidR="0037422B" w:rsidRPr="0037422B" w:rsidRDefault="0037422B" w:rsidP="0037422B">
      <w:pPr>
        <w:rPr>
          <w:rFonts w:ascii="Inter Tight" w:hAnsi="Inter Tight" w:cs="Inter Tight"/>
          <w:sz w:val="22"/>
          <w:szCs w:val="22"/>
        </w:rPr>
      </w:pPr>
      <w:r w:rsidRPr="0037422B">
        <w:rPr>
          <w:rFonts w:ascii="Inter Tight" w:hAnsi="Inter Tight" w:cs="Inter Tight"/>
          <w:sz w:val="22"/>
          <w:szCs w:val="22"/>
        </w:rPr>
        <w:t xml:space="preserve">203743 </w:t>
      </w:r>
      <w:r w:rsidRPr="0037422B">
        <w:rPr>
          <w:rFonts w:ascii="Inter Tight" w:hAnsi="Inter Tight" w:cs="Inter Tight"/>
          <w:sz w:val="22"/>
          <w:szCs w:val="22"/>
        </w:rPr>
        <w:tab/>
      </w:r>
      <w:r w:rsidRPr="0037422B">
        <w:rPr>
          <w:rFonts w:ascii="Inter Tight" w:hAnsi="Inter Tight" w:cs="Inter Tight"/>
          <w:sz w:val="22"/>
          <w:szCs w:val="22"/>
        </w:rPr>
        <w:tab/>
        <w:t xml:space="preserve">STELLA AZZURRA ZOLINO </w:t>
      </w:r>
      <w:r w:rsidRPr="0037422B">
        <w:rPr>
          <w:rFonts w:ascii="Inter Tight" w:hAnsi="Inter Tight" w:cs="Inter Tight"/>
          <w:sz w:val="22"/>
          <w:szCs w:val="22"/>
        </w:rPr>
        <w:tab/>
        <w:t>BO</w:t>
      </w:r>
    </w:p>
    <w:p w14:paraId="093F6568" w14:textId="77777777" w:rsidR="0037422B" w:rsidRPr="0037422B" w:rsidRDefault="0037422B" w:rsidP="0037422B">
      <w:pPr>
        <w:pStyle w:val="Testonormale"/>
        <w:jc w:val="center"/>
        <w:rPr>
          <w:rFonts w:ascii="Inter Tight" w:hAnsi="Inter Tight" w:cs="Inter Tight"/>
          <w:b/>
          <w:bCs/>
          <w:color w:val="C00000"/>
        </w:rPr>
      </w:pPr>
    </w:p>
    <w:p w14:paraId="6021FCCE" w14:textId="77777777" w:rsidR="0037422B" w:rsidRPr="0037422B" w:rsidRDefault="0037422B" w:rsidP="0037422B">
      <w:pPr>
        <w:pStyle w:val="Testonormale"/>
        <w:jc w:val="center"/>
        <w:rPr>
          <w:rFonts w:ascii="Inter Tight" w:hAnsi="Inter Tight" w:cs="Inter Tight"/>
          <w:b/>
          <w:bCs/>
          <w:color w:val="2F5496"/>
          <w:sz w:val="32"/>
          <w:szCs w:val="32"/>
        </w:rPr>
      </w:pPr>
      <w:r w:rsidRPr="0037422B">
        <w:rPr>
          <w:rFonts w:ascii="Inter Tight" w:hAnsi="Inter Tight" w:cs="Inter Tight"/>
          <w:b/>
          <w:bCs/>
          <w:color w:val="2F5496"/>
          <w:sz w:val="32"/>
          <w:szCs w:val="32"/>
        </w:rPr>
        <w:t>SOCIETA’ INATTIVE</w:t>
      </w:r>
    </w:p>
    <w:p w14:paraId="12EC4341" w14:textId="77777777" w:rsidR="0037422B" w:rsidRPr="0037422B" w:rsidRDefault="0037422B" w:rsidP="0037422B">
      <w:pPr>
        <w:jc w:val="center"/>
        <w:rPr>
          <w:rFonts w:ascii="Inter Tight" w:eastAsia="Calibri" w:hAnsi="Inter Tight" w:cs="Inter Tight"/>
          <w:b/>
          <w:bCs/>
          <w:color w:val="C00000"/>
          <w:kern w:val="2"/>
          <w:sz w:val="30"/>
          <w:szCs w:val="30"/>
          <w:lang w:eastAsia="en-US"/>
        </w:rPr>
      </w:pPr>
    </w:p>
    <w:p w14:paraId="0CDCD4FB" w14:textId="77777777" w:rsidR="0037422B" w:rsidRPr="0037422B" w:rsidRDefault="0037422B" w:rsidP="0037422B">
      <w:pPr>
        <w:rPr>
          <w:rFonts w:ascii="Inter Tight" w:hAnsi="Inter Tight" w:cs="Inter Tight"/>
          <w:sz w:val="22"/>
          <w:szCs w:val="22"/>
        </w:rPr>
      </w:pPr>
      <w:r w:rsidRPr="0037422B">
        <w:rPr>
          <w:rFonts w:ascii="Inter Tight" w:hAnsi="Inter Tight" w:cs="Inter Tight"/>
          <w:sz w:val="22"/>
          <w:szCs w:val="22"/>
        </w:rPr>
        <w:t xml:space="preserve">910894 </w:t>
      </w:r>
      <w:r w:rsidRPr="0037422B">
        <w:rPr>
          <w:rFonts w:ascii="Inter Tight" w:hAnsi="Inter Tight" w:cs="Inter Tight"/>
          <w:sz w:val="22"/>
          <w:szCs w:val="22"/>
        </w:rPr>
        <w:tab/>
      </w:r>
      <w:r w:rsidRPr="0037422B">
        <w:rPr>
          <w:rFonts w:ascii="Inter Tight" w:hAnsi="Inter Tight" w:cs="Inter Tight"/>
          <w:sz w:val="22"/>
          <w:szCs w:val="22"/>
        </w:rPr>
        <w:tab/>
        <w:t>LIDO ADRIANO</w:t>
      </w:r>
      <w:r w:rsidRPr="0037422B">
        <w:rPr>
          <w:rFonts w:ascii="Inter Tight" w:hAnsi="Inter Tight" w:cs="Inter Tight"/>
          <w:sz w:val="22"/>
          <w:szCs w:val="22"/>
        </w:rPr>
        <w:tab/>
      </w:r>
      <w:r w:rsidRPr="0037422B">
        <w:rPr>
          <w:rFonts w:ascii="Inter Tight" w:hAnsi="Inter Tight" w:cs="Inter Tight"/>
          <w:sz w:val="22"/>
          <w:szCs w:val="22"/>
        </w:rPr>
        <w:tab/>
      </w:r>
      <w:r w:rsidRPr="0037422B">
        <w:rPr>
          <w:rFonts w:ascii="Inter Tight" w:hAnsi="Inter Tight" w:cs="Inter Tight"/>
          <w:sz w:val="22"/>
          <w:szCs w:val="22"/>
        </w:rPr>
        <w:tab/>
      </w:r>
      <w:r w:rsidRPr="0037422B">
        <w:rPr>
          <w:rFonts w:ascii="Inter Tight" w:hAnsi="Inter Tight" w:cs="Inter Tight"/>
          <w:sz w:val="22"/>
          <w:szCs w:val="22"/>
        </w:rPr>
        <w:tab/>
      </w:r>
      <w:r w:rsidRPr="0037422B">
        <w:rPr>
          <w:rFonts w:ascii="Inter Tight" w:hAnsi="Inter Tight" w:cs="Inter Tight"/>
          <w:sz w:val="22"/>
          <w:szCs w:val="22"/>
        </w:rPr>
        <w:tab/>
      </w:r>
      <w:r w:rsidRPr="0037422B">
        <w:rPr>
          <w:rFonts w:ascii="Inter Tight" w:hAnsi="Inter Tight" w:cs="Inter Tight"/>
          <w:sz w:val="22"/>
          <w:szCs w:val="22"/>
        </w:rPr>
        <w:tab/>
        <w:t>RA</w:t>
      </w:r>
    </w:p>
    <w:p w14:paraId="0EE355C9" w14:textId="77777777" w:rsidR="0037422B" w:rsidRPr="0037422B" w:rsidRDefault="0037422B" w:rsidP="0037422B">
      <w:pPr>
        <w:rPr>
          <w:rFonts w:ascii="Inter Tight" w:eastAsia="Calibri" w:hAnsi="Inter Tight" w:cs="Inter Tight"/>
          <w:b/>
          <w:bCs/>
          <w:color w:val="C00000"/>
          <w:kern w:val="2"/>
          <w:sz w:val="36"/>
          <w:szCs w:val="36"/>
          <w:lang w:eastAsia="en-US"/>
        </w:rPr>
      </w:pPr>
      <w:r w:rsidRPr="0037422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>933832</w:t>
      </w:r>
      <w:r w:rsidRPr="0037422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ab/>
      </w:r>
      <w:r w:rsidRPr="0037422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ab/>
        <w:t>RAMISETO</w:t>
      </w:r>
      <w:r w:rsidRPr="0037422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ab/>
      </w:r>
      <w:r w:rsidRPr="0037422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ab/>
      </w:r>
      <w:r w:rsidRPr="0037422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ab/>
      </w:r>
      <w:r w:rsidRPr="0037422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ab/>
      </w:r>
      <w:r w:rsidRPr="0037422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ab/>
      </w:r>
      <w:r w:rsidRPr="0037422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ab/>
      </w:r>
      <w:r w:rsidRPr="0037422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ab/>
      </w:r>
      <w:r w:rsidRPr="0037422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ab/>
        <w:t>RE</w:t>
      </w:r>
    </w:p>
    <w:p w14:paraId="425EC720" w14:textId="77777777" w:rsidR="0037422B" w:rsidRPr="0037422B" w:rsidRDefault="0037422B" w:rsidP="0037422B">
      <w:pPr>
        <w:jc w:val="center"/>
        <w:rPr>
          <w:rFonts w:ascii="Inter Tight" w:eastAsia="Calibri" w:hAnsi="Inter Tight" w:cs="Inter Tight"/>
          <w:b/>
          <w:bCs/>
          <w:color w:val="C00000"/>
          <w:kern w:val="2"/>
          <w:sz w:val="40"/>
          <w:szCs w:val="40"/>
          <w:lang w:eastAsia="en-US"/>
        </w:rPr>
      </w:pPr>
    </w:p>
    <w:p w14:paraId="32401263" w14:textId="77777777" w:rsidR="00CE6F60" w:rsidRDefault="00CE6F60">
      <w:pPr>
        <w:rPr>
          <w:rFonts w:ascii="Inter Tight" w:hAnsi="Inter Tight" w:cs="Inter Tight"/>
          <w:b/>
          <w:bCs/>
          <w:color w:val="C00000"/>
          <w:sz w:val="36"/>
          <w:szCs w:val="36"/>
        </w:rPr>
      </w:pPr>
      <w:r>
        <w:rPr>
          <w:rFonts w:ascii="Inter Tight" w:hAnsi="Inter Tight" w:cs="Inter Tight"/>
          <w:b/>
          <w:bCs/>
          <w:color w:val="C00000"/>
          <w:sz w:val="36"/>
          <w:szCs w:val="36"/>
        </w:rPr>
        <w:br w:type="page"/>
      </w:r>
    </w:p>
    <w:p w14:paraId="64090A34" w14:textId="25F48FDF" w:rsidR="0037422B" w:rsidRPr="0037422B" w:rsidRDefault="0037422B" w:rsidP="0037422B">
      <w:pPr>
        <w:pStyle w:val="Testonormale"/>
        <w:jc w:val="center"/>
        <w:rPr>
          <w:rFonts w:ascii="Inter Tight" w:hAnsi="Inter Tight" w:cs="Inter Tight"/>
          <w:b/>
          <w:bCs/>
          <w:color w:val="C00000"/>
          <w:sz w:val="36"/>
          <w:szCs w:val="36"/>
        </w:rPr>
      </w:pPr>
      <w:r w:rsidRPr="0037422B">
        <w:rPr>
          <w:rFonts w:ascii="Inter Tight" w:hAnsi="Inter Tight" w:cs="Inter Tight"/>
          <w:b/>
          <w:bCs/>
          <w:color w:val="C00000"/>
          <w:sz w:val="36"/>
          <w:szCs w:val="36"/>
        </w:rPr>
        <w:t>IMPORTANTE AMMINISTRAZIONE</w:t>
      </w:r>
    </w:p>
    <w:p w14:paraId="49D95D0F" w14:textId="77777777" w:rsidR="0037422B" w:rsidRPr="0037422B" w:rsidRDefault="0037422B" w:rsidP="0037422B">
      <w:pPr>
        <w:pStyle w:val="Testonormale"/>
        <w:jc w:val="center"/>
        <w:rPr>
          <w:rFonts w:ascii="Inter Tight" w:hAnsi="Inter Tight" w:cs="Inter Tight"/>
          <w:b/>
          <w:bCs/>
          <w:color w:val="C00000"/>
          <w:sz w:val="40"/>
          <w:szCs w:val="40"/>
        </w:rPr>
      </w:pPr>
    </w:p>
    <w:p w14:paraId="32D3DF11" w14:textId="77777777" w:rsidR="0037422B" w:rsidRPr="0037422B" w:rsidRDefault="0037422B" w:rsidP="0037422B">
      <w:pPr>
        <w:spacing w:after="40"/>
        <w:jc w:val="both"/>
        <w:rPr>
          <w:rFonts w:ascii="Inter Tight" w:hAnsi="Inter Tight" w:cs="Inter Tight"/>
          <w:sz w:val="24"/>
          <w:szCs w:val="24"/>
        </w:rPr>
      </w:pPr>
      <w:r w:rsidRPr="0037422B">
        <w:rPr>
          <w:rFonts w:ascii="Inter Tight" w:hAnsi="Inter Tight" w:cs="Inter Tight"/>
          <w:sz w:val="24"/>
          <w:szCs w:val="24"/>
        </w:rPr>
        <w:t xml:space="preserve">Si ricorda alle Società che il </w:t>
      </w:r>
      <w:r w:rsidRPr="0037422B">
        <w:rPr>
          <w:rFonts w:ascii="Inter Tight" w:hAnsi="Inter Tight" w:cs="Inter Tight"/>
          <w:b/>
          <w:bCs/>
          <w:sz w:val="24"/>
          <w:szCs w:val="24"/>
        </w:rPr>
        <w:t>15 OTTOBRE 2026</w:t>
      </w:r>
      <w:r w:rsidRPr="0037422B">
        <w:rPr>
          <w:rFonts w:ascii="Inter Tight" w:hAnsi="Inter Tight" w:cs="Inter Tight"/>
          <w:sz w:val="24"/>
          <w:szCs w:val="24"/>
        </w:rPr>
        <w:t xml:space="preserve"> è scaduto il termine per il pagamento della </w:t>
      </w:r>
      <w:r w:rsidRPr="0037422B">
        <w:rPr>
          <w:rFonts w:ascii="Inter Tight" w:hAnsi="Inter Tight" w:cs="Inter Tight"/>
          <w:b/>
          <w:bCs/>
          <w:sz w:val="24"/>
          <w:szCs w:val="24"/>
        </w:rPr>
        <w:t>SECONDA RATA</w:t>
      </w:r>
      <w:r w:rsidRPr="0037422B">
        <w:rPr>
          <w:rFonts w:ascii="Inter Tight" w:hAnsi="Inter Tight" w:cs="Inter Tight"/>
          <w:sz w:val="24"/>
          <w:szCs w:val="24"/>
        </w:rPr>
        <w:t xml:space="preserve"> relativa all’iscrizione ai Campionati Dilettanti della stagione sportiva 2026/2027.</w:t>
      </w:r>
    </w:p>
    <w:p w14:paraId="0521681F" w14:textId="77777777" w:rsidR="0037422B" w:rsidRPr="0037422B" w:rsidRDefault="0037422B" w:rsidP="0037422B">
      <w:pPr>
        <w:spacing w:after="40"/>
        <w:jc w:val="both"/>
        <w:rPr>
          <w:rFonts w:ascii="Inter Tight" w:hAnsi="Inter Tight" w:cs="Inter Tight"/>
          <w:sz w:val="24"/>
          <w:szCs w:val="24"/>
        </w:rPr>
      </w:pPr>
      <w:r w:rsidRPr="0037422B">
        <w:rPr>
          <w:rFonts w:ascii="Inter Tight" w:hAnsi="Inter Tight" w:cs="Inter Tight"/>
          <w:sz w:val="24"/>
          <w:szCs w:val="24"/>
        </w:rPr>
        <w:t>Si invitano pertanto le Società a verificare la propria posizione contabile attraverso l’Area Società e, qualora risultassero importi ancora dovuti, a provvedere con la massima sollecitudine alla regolarizzazione del pagamento.</w:t>
      </w:r>
    </w:p>
    <w:p w14:paraId="18742FE7" w14:textId="77777777" w:rsidR="00610E87" w:rsidRP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6E46322D" w14:textId="77777777" w:rsidR="00AB7EE0" w:rsidRPr="00FF308B" w:rsidRDefault="00AB7EE0" w:rsidP="00AB7EE0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Risultati gare</w:t>
      </w:r>
    </w:p>
    <w:p w14:paraId="47E48586" w14:textId="77777777" w:rsidR="000F320A" w:rsidRPr="00FF308B" w:rsidRDefault="000F320A" w:rsidP="000F320A">
      <w:pPr>
        <w:keepNext/>
        <w:numPr>
          <w:ilvl w:val="1"/>
          <w:numId w:val="43"/>
        </w:numPr>
        <w:spacing w:before="240" w:after="120"/>
        <w:ind w:left="709"/>
        <w:outlineLvl w:val="1"/>
        <w:rPr>
          <w:rFonts w:ascii="Calibri" w:hAnsi="Calibri" w:cs="Arial"/>
          <w:color w:val="4F81BD"/>
          <w:sz w:val="28"/>
          <w:szCs w:val="26"/>
        </w:rPr>
      </w:pPr>
      <w:r w:rsidRPr="00FF308B">
        <w:rPr>
          <w:rFonts w:ascii="Calibri" w:hAnsi="Calibri" w:cs="Arial"/>
          <w:color w:val="4F81BD"/>
          <w:sz w:val="28"/>
          <w:szCs w:val="26"/>
        </w:rPr>
        <w:t xml:space="preserve"> Risultati delle Giornate di Campionato</w:t>
      </w:r>
    </w:p>
    <w:p w14:paraId="24E347C3" w14:textId="77777777" w:rsidR="000F320A" w:rsidRPr="00610E87" w:rsidRDefault="000F320A" w:rsidP="000F320A">
      <w:pPr>
        <w:jc w:val="center"/>
        <w:rPr>
          <w:rFonts w:ascii="Century Gothic" w:hAnsi="Century Gothic" w:cs="Arial"/>
          <w:b/>
          <w:bCs/>
          <w:sz w:val="24"/>
        </w:rPr>
      </w:pPr>
    </w:p>
    <w:p w14:paraId="3E44D4C3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 xml:space="preserve">CAMPIONATO SECONDA CATEGORIA </w:t>
      </w:r>
    </w:p>
    <w:p w14:paraId="71A31D45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688F06A6" w14:textId="1AF2450C" w:rsidR="007A7304" w:rsidRPr="00027348" w:rsidRDefault="007A7304" w:rsidP="007A7304">
      <w:pPr>
        <w:rPr>
          <w:rFonts w:ascii="Courier New" w:hAnsi="Courier New" w:cs="Courier New"/>
          <w:b/>
          <w:bCs/>
        </w:rPr>
      </w:pPr>
      <w:r w:rsidRPr="00027348">
        <w:rPr>
          <w:rFonts w:ascii="Courier New" w:hAnsi="Courier New" w:cs="Courier New"/>
          <w:b/>
          <w:bCs/>
        </w:rPr>
        <w:t>GIRONE:  D</w:t>
      </w:r>
    </w:p>
    <w:p w14:paraId="51FF037E" w14:textId="77777777" w:rsidR="007A7304" w:rsidRPr="00027348" w:rsidRDefault="007A7304" w:rsidP="007A7304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DATA  GIORNATA</w:t>
      </w:r>
    </w:p>
    <w:p w14:paraId="3F35D5E9" w14:textId="77777777" w:rsidR="007A7304" w:rsidRPr="009D76B3" w:rsidRDefault="007A7304" w:rsidP="007A7304">
      <w:pPr>
        <w:rPr>
          <w:rFonts w:ascii="Courier New" w:hAnsi="Courier New" w:cs="Courier New"/>
          <w:lang w:val="en-US"/>
        </w:rPr>
      </w:pPr>
      <w:r w:rsidRPr="00027348">
        <w:rPr>
          <w:rFonts w:ascii="Courier New" w:hAnsi="Courier New" w:cs="Courier New"/>
        </w:rPr>
        <w:t xml:space="preserve">17/10/26  6/A  MONTECAVOLO A.S.D.         </w:t>
      </w:r>
      <w:r w:rsidRPr="009D76B3">
        <w:rPr>
          <w:rFonts w:ascii="Courier New" w:hAnsi="Courier New" w:cs="Courier New"/>
          <w:lang w:val="en-US"/>
        </w:rPr>
        <w:t>REAL CASINA 04              2 -  2</w:t>
      </w:r>
    </w:p>
    <w:p w14:paraId="0F5C1D05" w14:textId="77777777" w:rsidR="007A7304" w:rsidRPr="009D76B3" w:rsidRDefault="007A7304" w:rsidP="007A7304">
      <w:pPr>
        <w:rPr>
          <w:rFonts w:ascii="Courier New" w:hAnsi="Courier New" w:cs="Courier New"/>
          <w:lang w:val="en-US"/>
        </w:rPr>
      </w:pPr>
      <w:r w:rsidRPr="009D76B3">
        <w:rPr>
          <w:rFonts w:ascii="Courier New" w:hAnsi="Courier New" w:cs="Courier New"/>
          <w:lang w:val="en-US"/>
        </w:rPr>
        <w:t>18/10/26  6/A  ORIGINAL CELTIC BHOYS      GATTATICO CLUB              2 -  0</w:t>
      </w:r>
    </w:p>
    <w:p w14:paraId="5BD20655" w14:textId="77777777" w:rsidR="007A7304" w:rsidRPr="00027348" w:rsidRDefault="007A7304" w:rsidP="007A7304">
      <w:pPr>
        <w:rPr>
          <w:rFonts w:ascii="Courier New" w:hAnsi="Courier New" w:cs="Courier New"/>
        </w:rPr>
      </w:pPr>
      <w:r w:rsidRPr="009D76B3">
        <w:rPr>
          <w:rFonts w:ascii="Courier New" w:hAnsi="Courier New" w:cs="Courier New"/>
          <w:lang w:val="en-US"/>
        </w:rPr>
        <w:t xml:space="preserve">               </w:t>
      </w:r>
      <w:r w:rsidRPr="00027348">
        <w:rPr>
          <w:rFonts w:ascii="Courier New" w:hAnsi="Courier New" w:cs="Courier New"/>
        </w:rPr>
        <w:t>POLISPORTIVA GATTA ASD     A.C. CARPINETI              0 -  1</w:t>
      </w:r>
    </w:p>
    <w:p w14:paraId="2349C997" w14:textId="77777777" w:rsidR="007A7304" w:rsidRPr="00027348" w:rsidRDefault="007A7304" w:rsidP="007A7304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PUIANELLO                  POLISPORTIVA CAMPEGINESE    2 -  2</w:t>
      </w:r>
    </w:p>
    <w:p w14:paraId="60C7701C" w14:textId="77777777" w:rsidR="007A7304" w:rsidRPr="00027348" w:rsidRDefault="007A7304" w:rsidP="007A7304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RUBIERA CALCIO             FOOTBALL CLUB 70 A.S.D.     2 -  1</w:t>
      </w:r>
    </w:p>
    <w:p w14:paraId="5E24BC3C" w14:textId="77777777" w:rsidR="007A7304" w:rsidRPr="00027348" w:rsidRDefault="007A7304" w:rsidP="007A7304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SPORTING CAVRIAGO          SAN FAUSTINO                0 -  1</w:t>
      </w:r>
    </w:p>
    <w:p w14:paraId="30A63805" w14:textId="42563060" w:rsidR="000F320A" w:rsidRPr="00027348" w:rsidRDefault="007A7304" w:rsidP="007A7304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VIRTUS CALERNO             VETTO                       1 -  3</w:t>
      </w:r>
    </w:p>
    <w:p w14:paraId="04253045" w14:textId="77777777" w:rsidR="007A7304" w:rsidRPr="00610E87" w:rsidRDefault="007A7304" w:rsidP="007A7304">
      <w:pPr>
        <w:rPr>
          <w:rFonts w:ascii="Century Gothic" w:hAnsi="Century Gothic" w:cs="Arial"/>
          <w:b/>
          <w:bCs/>
          <w:sz w:val="22"/>
          <w:szCs w:val="22"/>
        </w:rPr>
      </w:pPr>
    </w:p>
    <w:p w14:paraId="73BFEE95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TERZA CATEGORIA</w:t>
      </w:r>
    </w:p>
    <w:p w14:paraId="2530B102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4"/>
          <w:szCs w:val="24"/>
        </w:rPr>
      </w:pPr>
    </w:p>
    <w:p w14:paraId="422DC908" w14:textId="5B4FA211" w:rsidR="00027348" w:rsidRPr="00027348" w:rsidRDefault="00027348" w:rsidP="00027348">
      <w:pPr>
        <w:rPr>
          <w:rFonts w:ascii="Courier New" w:hAnsi="Courier New" w:cs="Courier New"/>
          <w:b/>
          <w:bCs/>
        </w:rPr>
      </w:pPr>
      <w:r w:rsidRPr="00027348">
        <w:rPr>
          <w:rFonts w:ascii="Courier New" w:hAnsi="Courier New" w:cs="Courier New"/>
          <w:b/>
          <w:bCs/>
        </w:rPr>
        <w:t>GIRONE:  A</w:t>
      </w:r>
    </w:p>
    <w:p w14:paraId="7186157D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DATA  GIORNATA</w:t>
      </w:r>
    </w:p>
    <w:p w14:paraId="3FF35798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>17/10/26  6/A  FOLESE                     U.S. LEVIZZANO ASD          3 -  2</w:t>
      </w:r>
    </w:p>
    <w:p w14:paraId="75742D5E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>18/10/26  6/A  AMICI DI DAVIDE            BOSCO                       2 -  2</w:t>
      </w:r>
    </w:p>
    <w:p w14:paraId="04FD7679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BIASOLA-RIVALTA            SALVATERRA                  1 -  2</w:t>
      </w:r>
    </w:p>
    <w:p w14:paraId="0AB6B53C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COVIOLO FOOTBALL CLUB ASD  FELINA                      2 -  0</w:t>
      </w:r>
    </w:p>
    <w:p w14:paraId="1E5377E5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POLISPORTIVA MONTEFIORINO  SAXUM UNITED A.R.L.         1 -  1</w:t>
      </w:r>
    </w:p>
    <w:p w14:paraId="032B4F68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REAL CASINA 04             COLLAGNA                    2 -  3</w:t>
      </w:r>
    </w:p>
    <w:p w14:paraId="26D44E6B" w14:textId="77777777" w:rsidR="00027348" w:rsidRDefault="00027348" w:rsidP="00027348">
      <w:pPr>
        <w:rPr>
          <w:rFonts w:ascii="Courier New" w:hAnsi="Courier New" w:cs="Courier New"/>
          <w:b/>
          <w:bCs/>
        </w:rPr>
      </w:pPr>
    </w:p>
    <w:p w14:paraId="2F91F9A3" w14:textId="162865C1" w:rsidR="00027348" w:rsidRPr="00027348" w:rsidRDefault="00027348" w:rsidP="00027348">
      <w:pPr>
        <w:rPr>
          <w:rFonts w:ascii="Courier New" w:hAnsi="Courier New" w:cs="Courier New"/>
          <w:b/>
          <w:bCs/>
        </w:rPr>
      </w:pPr>
      <w:r w:rsidRPr="00027348">
        <w:rPr>
          <w:rFonts w:ascii="Courier New" w:hAnsi="Courier New" w:cs="Courier New"/>
          <w:b/>
          <w:bCs/>
        </w:rPr>
        <w:t>GIRONE:  B</w:t>
      </w:r>
    </w:p>
    <w:p w14:paraId="0E22A62E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DATA  GIORNATA</w:t>
      </w:r>
    </w:p>
    <w:p w14:paraId="624DF386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>17/10/26  6/A  UNION SG SOZZIGALLI A.S.D  IL QUADRIFOGLIO ASD         4 -  0</w:t>
      </w:r>
    </w:p>
    <w:p w14:paraId="63843A16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>18/10/26  6/A  AICS GUASTALLA ASD         FOGLIANO A.S.D.             2 -  2</w:t>
      </w:r>
    </w:p>
    <w:p w14:paraId="62B55919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ATLETICO BILBAGNO S.G.     VIGOR LUZZARA ASD           1 -  0</w:t>
      </w:r>
    </w:p>
    <w:p w14:paraId="6227FEA1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GUALTIERESE 1965           DECO                        2 -  2</w:t>
      </w:r>
    </w:p>
    <w:p w14:paraId="33604B91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MIRANDOLESE FOLGORE CLUB   CADELBOSCO A.S.D.           2 -  0</w:t>
      </w:r>
    </w:p>
    <w:p w14:paraId="103FD4CB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POL ROVERETANA ASD APS     FOSDONDO A.S.D.             2 -  3</w:t>
      </w:r>
    </w:p>
    <w:p w14:paraId="1818B0AC" w14:textId="77777777" w:rsidR="00027348" w:rsidRDefault="00027348" w:rsidP="00027348">
      <w:pPr>
        <w:rPr>
          <w:rFonts w:ascii="Courier New" w:hAnsi="Courier New" w:cs="Courier New"/>
          <w:b/>
          <w:bCs/>
        </w:rPr>
      </w:pPr>
    </w:p>
    <w:p w14:paraId="7BD31E6C" w14:textId="27B64F9B" w:rsidR="00027348" w:rsidRPr="00027348" w:rsidRDefault="00027348" w:rsidP="00027348">
      <w:pPr>
        <w:rPr>
          <w:rFonts w:ascii="Courier New" w:hAnsi="Courier New" w:cs="Courier New"/>
          <w:b/>
          <w:bCs/>
        </w:rPr>
      </w:pPr>
      <w:r w:rsidRPr="00027348">
        <w:rPr>
          <w:rFonts w:ascii="Courier New" w:hAnsi="Courier New" w:cs="Courier New"/>
          <w:b/>
          <w:bCs/>
        </w:rPr>
        <w:t>GIRONE:  C</w:t>
      </w:r>
    </w:p>
    <w:p w14:paraId="6D431BA7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DATA  GIORNATA</w:t>
      </w:r>
    </w:p>
    <w:p w14:paraId="4288D0C6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>17/10/26  6/A  CALCIO CAVRIAGO            REGGIO CALCIO A.S.D.        1 -  2</w:t>
      </w:r>
    </w:p>
    <w:p w14:paraId="15BE268E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>18/10/26  6/A  AUDACE A.S.D.              ASD LE FOLGORI              0 -  1</w:t>
      </w:r>
    </w:p>
    <w:p w14:paraId="3AD9DB45" w14:textId="77777777" w:rsidR="00027348" w:rsidRPr="00027348" w:rsidRDefault="00027348" w:rsidP="00027348">
      <w:pPr>
        <w:rPr>
          <w:rFonts w:ascii="Courier New" w:hAnsi="Courier New" w:cs="Courier New"/>
        </w:rPr>
      </w:pPr>
      <w:r w:rsidRPr="00027348">
        <w:rPr>
          <w:rFonts w:ascii="Courier New" w:hAnsi="Courier New" w:cs="Courier New"/>
        </w:rPr>
        <w:t xml:space="preserve">               GATTATICO CLUB             VIRTUS                      1 -  3</w:t>
      </w:r>
    </w:p>
    <w:p w14:paraId="52BDBD0F" w14:textId="77777777" w:rsidR="00027348" w:rsidRPr="009D76B3" w:rsidRDefault="00027348" w:rsidP="00027348">
      <w:pPr>
        <w:rPr>
          <w:rFonts w:ascii="Courier New" w:hAnsi="Courier New" w:cs="Courier New"/>
          <w:lang w:val="en-US"/>
        </w:rPr>
      </w:pPr>
      <w:r w:rsidRPr="00027348">
        <w:rPr>
          <w:rFonts w:ascii="Courier New" w:hAnsi="Courier New" w:cs="Courier New"/>
        </w:rPr>
        <w:t xml:space="preserve">               MONTECCHIO A.S.D.          TORRILE A.S.D.              </w:t>
      </w:r>
      <w:r w:rsidRPr="009D76B3">
        <w:rPr>
          <w:rFonts w:ascii="Courier New" w:hAnsi="Courier New" w:cs="Courier New"/>
          <w:lang w:val="en-US"/>
        </w:rPr>
        <w:t>1 -  2</w:t>
      </w:r>
    </w:p>
    <w:p w14:paraId="540ABDDE" w14:textId="77777777" w:rsidR="00027348" w:rsidRPr="009D76B3" w:rsidRDefault="00027348" w:rsidP="00027348">
      <w:pPr>
        <w:rPr>
          <w:rFonts w:ascii="Courier New" w:hAnsi="Courier New" w:cs="Courier New"/>
          <w:lang w:val="en-US"/>
        </w:rPr>
      </w:pPr>
      <w:r w:rsidRPr="009D76B3">
        <w:rPr>
          <w:rFonts w:ascii="Courier New" w:hAnsi="Courier New" w:cs="Courier New"/>
          <w:lang w:val="en-US"/>
        </w:rPr>
        <w:t xml:space="preserve">               SANTILARIO FC 1965         PLAZA FOOTBALL CLUB         2 -  0</w:t>
      </w:r>
    </w:p>
    <w:p w14:paraId="13FA3B71" w14:textId="3B22CA2F" w:rsidR="000F320A" w:rsidRPr="009D76B3" w:rsidRDefault="00027348" w:rsidP="00027348">
      <w:pPr>
        <w:rPr>
          <w:rFonts w:ascii="Courier New" w:hAnsi="Courier New" w:cs="Courier New"/>
          <w:lang w:val="en-US"/>
        </w:rPr>
      </w:pPr>
      <w:r w:rsidRPr="009D76B3">
        <w:rPr>
          <w:rFonts w:ascii="Courier New" w:hAnsi="Courier New" w:cs="Courier New"/>
          <w:lang w:val="en-US"/>
        </w:rPr>
        <w:t xml:space="preserve">               SANTOS 1948 A.S.D.         MILAN CLUB PARMA            5 -  1</w:t>
      </w:r>
    </w:p>
    <w:p w14:paraId="3A945B15" w14:textId="77777777" w:rsidR="00027348" w:rsidRPr="00027348" w:rsidRDefault="00027348" w:rsidP="00027348">
      <w:pPr>
        <w:rPr>
          <w:rFonts w:ascii="Century Gothic" w:hAnsi="Century Gothic" w:cs="Arial"/>
          <w:b/>
          <w:bCs/>
          <w:sz w:val="22"/>
          <w:szCs w:val="22"/>
          <w:lang w:val="en-US"/>
        </w:rPr>
      </w:pPr>
    </w:p>
    <w:p w14:paraId="01C71C9F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 xml:space="preserve">CAMPIONATO </w:t>
      </w:r>
      <w:r>
        <w:rPr>
          <w:rFonts w:ascii="Calibri" w:eastAsia="Arial" w:hAnsi="Calibri" w:cs="Arial"/>
          <w:b/>
          <w:color w:val="000000"/>
          <w:sz w:val="32"/>
          <w:szCs w:val="28"/>
        </w:rPr>
        <w:t>CALCIO A 5 SERIE D</w:t>
      </w: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 xml:space="preserve"> </w:t>
      </w:r>
    </w:p>
    <w:p w14:paraId="4EA1A693" w14:textId="77777777" w:rsidR="000F320A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56A9FA82" w14:textId="063E7547" w:rsidR="007A7304" w:rsidRPr="00027348" w:rsidRDefault="007A7304" w:rsidP="007A7304">
      <w:pPr>
        <w:rPr>
          <w:rFonts w:ascii="Courier New" w:hAnsi="Courier New" w:cs="Courier New"/>
          <w:b/>
          <w:bCs/>
        </w:rPr>
      </w:pPr>
      <w:r w:rsidRPr="00027348">
        <w:rPr>
          <w:rFonts w:ascii="Courier New" w:hAnsi="Courier New" w:cs="Courier New"/>
          <w:b/>
          <w:bCs/>
        </w:rPr>
        <w:t>GIRONE:  A</w:t>
      </w:r>
    </w:p>
    <w:p w14:paraId="51FC3394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DATA  GIORNATA</w:t>
      </w:r>
    </w:p>
    <w:p w14:paraId="53539340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>16/10/26  2/A  FUTSAL DUCALE PARMA ASD    REAL CASALGRANDESE C5       2 -  2</w:t>
      </w:r>
    </w:p>
    <w:p w14:paraId="4844D9F6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            SAN PROSPERO U.S.          TEKNO CALCIO A 5            4 -  1</w:t>
      </w:r>
    </w:p>
    <w:p w14:paraId="146A98CC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            SUZZARA SPORT CLUB 1919 A  CORTE CALCIO                2 -  1</w:t>
      </w:r>
    </w:p>
    <w:p w14:paraId="58748933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>18/10/26  2/A  FUTSAL BAGNOLO CALCIO A 5  LIBERTAS FUTSAL             2 -  4</w:t>
      </w:r>
    </w:p>
    <w:p w14:paraId="13258041" w14:textId="09C0411F" w:rsidR="000F320A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            GATTATICO CLUB             LEGIONE PARMENSE            9 -  2</w:t>
      </w:r>
    </w:p>
    <w:p w14:paraId="6880449F" w14:textId="77777777" w:rsidR="007A7304" w:rsidRPr="00610E87" w:rsidRDefault="007A7304" w:rsidP="007A7304">
      <w:pPr>
        <w:rPr>
          <w:rFonts w:ascii="Century Gothic" w:hAnsi="Century Gothic" w:cs="Arial"/>
          <w:b/>
          <w:bCs/>
          <w:sz w:val="22"/>
          <w:szCs w:val="22"/>
        </w:rPr>
      </w:pPr>
    </w:p>
    <w:p w14:paraId="20B5E9D3" w14:textId="77777777" w:rsidR="000F320A" w:rsidRPr="00610E87" w:rsidRDefault="000F320A" w:rsidP="000F320A">
      <w:pPr>
        <w:shd w:val="clear" w:color="auto" w:fill="FFE599"/>
        <w:ind w:left="-142" w:right="-170"/>
        <w:jc w:val="center"/>
        <w:rPr>
          <w:rFonts w:ascii="Century Gothic" w:eastAsia="Arial" w:hAnsi="Century Gothic" w:cs="Arial"/>
          <w:b/>
          <w:color w:val="000000"/>
          <w:sz w:val="28"/>
          <w:szCs w:val="28"/>
        </w:rPr>
      </w:pPr>
      <w:r w:rsidRPr="00610E87">
        <w:rPr>
          <w:rFonts w:ascii="Century Gothic" w:eastAsia="Arial" w:hAnsi="Century Gothic" w:cs="Arial"/>
          <w:b/>
          <w:color w:val="000000"/>
          <w:sz w:val="28"/>
          <w:szCs w:val="28"/>
        </w:rPr>
        <w:t xml:space="preserve">CAMPIONATO UNDER 19 PROVINCIALE </w:t>
      </w:r>
    </w:p>
    <w:p w14:paraId="7DD7FD92" w14:textId="77777777" w:rsidR="000F320A" w:rsidRPr="00610E87" w:rsidRDefault="000F320A" w:rsidP="000F320A">
      <w:pPr>
        <w:jc w:val="center"/>
        <w:rPr>
          <w:rFonts w:ascii="Century Gothic" w:hAnsi="Century Gothic" w:cs="Arial"/>
          <w:b/>
          <w:bCs/>
          <w:sz w:val="22"/>
          <w:szCs w:val="22"/>
        </w:rPr>
      </w:pPr>
    </w:p>
    <w:p w14:paraId="41C42D9E" w14:textId="286C76E7" w:rsidR="007A7304" w:rsidRPr="007A7304" w:rsidRDefault="007A7304" w:rsidP="007A7304">
      <w:pPr>
        <w:rPr>
          <w:rFonts w:ascii="Courier New" w:hAnsi="Courier New" w:cs="Courier New"/>
          <w:b/>
          <w:bCs/>
        </w:rPr>
      </w:pPr>
      <w:r w:rsidRPr="007A7304">
        <w:rPr>
          <w:rFonts w:ascii="Courier New" w:hAnsi="Courier New" w:cs="Courier New"/>
          <w:b/>
          <w:bCs/>
        </w:rPr>
        <w:t>GIRONE:  A</w:t>
      </w:r>
    </w:p>
    <w:p w14:paraId="1E16DA05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DATA  GIORNATA</w:t>
      </w:r>
    </w:p>
    <w:p w14:paraId="6DB6C090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>17/10/26  6/A  A.C. CARPINETI             MASONE                      0 -  5</w:t>
      </w:r>
    </w:p>
    <w:p w14:paraId="170650D9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            CASALGRANDE A.S.D.         INVICTA GAVASSETO A.S.D.    5 -  0</w:t>
      </w:r>
    </w:p>
    <w:p w14:paraId="6858441C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            DAINO SANTA CROCE A.S.D.   BIASOLA-RIVALTA             3 -  1</w:t>
      </w:r>
    </w:p>
    <w:p w14:paraId="1D39D79E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            SAN FAUSTINO               BORZANESE QUATTROCASTELLA   0 -  4</w:t>
      </w:r>
    </w:p>
    <w:p w14:paraId="4F117C06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            </w:t>
      </w:r>
      <w:r w:rsidRPr="009D76B3">
        <w:rPr>
          <w:rFonts w:ascii="Courier New" w:hAnsi="Courier New" w:cs="Courier New"/>
          <w:lang w:val="en-US"/>
        </w:rPr>
        <w:t xml:space="preserve">SAXUM UNITED A.R.L.        </w:t>
      </w:r>
      <w:r w:rsidRPr="007A7304">
        <w:rPr>
          <w:rFonts w:ascii="Courier New" w:hAnsi="Courier New" w:cs="Courier New"/>
        </w:rPr>
        <w:t>BOMA FELLEGARA              2 -  1</w:t>
      </w:r>
    </w:p>
    <w:p w14:paraId="6CCFD1C9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>19/10/26  6/A  REAL CASINA 04             FIDES                       0 -  3</w:t>
      </w:r>
    </w:p>
    <w:p w14:paraId="0FA0D733" w14:textId="77777777" w:rsidR="007A7304" w:rsidRDefault="007A7304" w:rsidP="007A7304">
      <w:pPr>
        <w:rPr>
          <w:rFonts w:ascii="Courier New" w:hAnsi="Courier New" w:cs="Courier New"/>
          <w:b/>
          <w:bCs/>
        </w:rPr>
      </w:pPr>
    </w:p>
    <w:p w14:paraId="7BB00387" w14:textId="7B8A9C73" w:rsidR="007A7304" w:rsidRPr="007A7304" w:rsidRDefault="007A7304" w:rsidP="007A7304">
      <w:pPr>
        <w:rPr>
          <w:rFonts w:ascii="Courier New" w:hAnsi="Courier New" w:cs="Courier New"/>
          <w:b/>
          <w:bCs/>
        </w:rPr>
      </w:pPr>
      <w:r w:rsidRPr="007A7304">
        <w:rPr>
          <w:rFonts w:ascii="Courier New" w:hAnsi="Courier New" w:cs="Courier New"/>
          <w:b/>
          <w:bCs/>
        </w:rPr>
        <w:t>GIRONE:  B</w:t>
      </w:r>
    </w:p>
    <w:p w14:paraId="2A844775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DATA  GIORNATA</w:t>
      </w:r>
    </w:p>
    <w:p w14:paraId="2FB61F42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>17/10/26  6/A  AUDACE A.S.D.              MONTANARA CALCIO DUCALE61   1 -  2</w:t>
      </w:r>
    </w:p>
    <w:p w14:paraId="78D9F2F3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            SANTILARIO FC 1965         REGGIOLO                    8 -  1</w:t>
      </w:r>
    </w:p>
    <w:p w14:paraId="5C4A5B86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            SPORT CLUB MEZZANI         SAN POLO CALCIO             7 -  0</w:t>
      </w:r>
    </w:p>
    <w:p w14:paraId="2BA5F846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            SUZZARA SPORT CLUB 1919 A  VIRTUS BAGNOLO              0 -  6</w:t>
      </w:r>
    </w:p>
    <w:p w14:paraId="1932720B" w14:textId="77777777" w:rsidR="007A7304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 xml:space="preserve">               VIADANA S.S.D. S.R.L.      SAN LEO C.S.M.              3 -  1</w:t>
      </w:r>
    </w:p>
    <w:p w14:paraId="281F8562" w14:textId="3F4DD6F4" w:rsidR="000F320A" w:rsidRPr="007A7304" w:rsidRDefault="007A7304" w:rsidP="007A7304">
      <w:pPr>
        <w:rPr>
          <w:rFonts w:ascii="Courier New" w:hAnsi="Courier New" w:cs="Courier New"/>
        </w:rPr>
      </w:pPr>
      <w:r w:rsidRPr="007A7304">
        <w:rPr>
          <w:rFonts w:ascii="Courier New" w:hAnsi="Courier New" w:cs="Courier New"/>
        </w:rPr>
        <w:t>19/10/26  6/A  POLIS. VIRTUS CORREGGIO    BARCACCIA                   2 -  5</w:t>
      </w:r>
    </w:p>
    <w:p w14:paraId="784E478F" w14:textId="77777777" w:rsidR="007A7304" w:rsidRPr="00610E87" w:rsidRDefault="007A7304" w:rsidP="007A7304">
      <w:pPr>
        <w:jc w:val="center"/>
        <w:rPr>
          <w:rFonts w:ascii="Century Gothic" w:hAnsi="Century Gothic" w:cs="Arial"/>
          <w:b/>
          <w:bCs/>
          <w:sz w:val="22"/>
          <w:szCs w:val="22"/>
        </w:rPr>
      </w:pPr>
    </w:p>
    <w:p w14:paraId="5C4CC8AE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UNDER 17 PROVINCIALI</w:t>
      </w:r>
    </w:p>
    <w:p w14:paraId="08BBB160" w14:textId="77777777" w:rsidR="000F320A" w:rsidRPr="00610E87" w:rsidRDefault="000F320A" w:rsidP="000F320A">
      <w:pPr>
        <w:rPr>
          <w:rFonts w:ascii="Century Gothic" w:hAnsi="Century Gothic" w:cs="Arial"/>
          <w:b/>
        </w:rPr>
      </w:pPr>
    </w:p>
    <w:p w14:paraId="55C3013C" w14:textId="5B61A9CD" w:rsidR="00BD6386" w:rsidRPr="00BD6386" w:rsidRDefault="00BD6386" w:rsidP="00BD6386">
      <w:pPr>
        <w:rPr>
          <w:rFonts w:ascii="Courier New" w:hAnsi="Courier New" w:cs="Courier New"/>
          <w:b/>
          <w:bCs/>
        </w:rPr>
      </w:pPr>
      <w:r w:rsidRPr="00BD6386">
        <w:rPr>
          <w:rFonts w:ascii="Courier New" w:hAnsi="Courier New" w:cs="Courier New"/>
          <w:b/>
          <w:bCs/>
        </w:rPr>
        <w:t>GIRONE:  A</w:t>
      </w:r>
    </w:p>
    <w:p w14:paraId="35134366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DATA  GIORNATA</w:t>
      </w:r>
    </w:p>
    <w:p w14:paraId="3F0D6969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>17/10/26  6/A  ROLO FABBRICO              FOOTBALL CLUB 70 A.S.D.     7 -  0</w:t>
      </w:r>
    </w:p>
    <w:p w14:paraId="0091B452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>18/10/26  6/A  ATLETIC PROGETTO MONTAGNA  LUZZARA CALCIO              1 -  3</w:t>
      </w:r>
    </w:p>
    <w:p w14:paraId="70BF52BA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BOIARDO MAER               VIANESE CALCIO SSDARL       2 -  4</w:t>
      </w:r>
    </w:p>
    <w:p w14:paraId="76D59876" w14:textId="77777777" w:rsidR="00BD6386" w:rsidRPr="00283946" w:rsidRDefault="00BD6386" w:rsidP="00BD6386">
      <w:pPr>
        <w:rPr>
          <w:rFonts w:ascii="Courier New" w:hAnsi="Courier New" w:cs="Courier New"/>
          <w:lang w:val="en-US"/>
        </w:rPr>
      </w:pPr>
      <w:r w:rsidRPr="00BD6386">
        <w:rPr>
          <w:rFonts w:ascii="Courier New" w:hAnsi="Courier New" w:cs="Courier New"/>
        </w:rPr>
        <w:t xml:space="preserve">               </w:t>
      </w:r>
      <w:r w:rsidRPr="00283946">
        <w:rPr>
          <w:rFonts w:ascii="Courier New" w:hAnsi="Courier New" w:cs="Courier New"/>
          <w:lang w:val="en-US"/>
        </w:rPr>
        <w:t>ORIGINAL CELTIC BHOYS      GATTATICO CLUB              3 -  2</w:t>
      </w:r>
    </w:p>
    <w:p w14:paraId="7B46EC03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283946">
        <w:rPr>
          <w:rFonts w:ascii="Courier New" w:hAnsi="Courier New" w:cs="Courier New"/>
          <w:lang w:val="en-US"/>
        </w:rPr>
        <w:t xml:space="preserve">               </w:t>
      </w:r>
      <w:r w:rsidRPr="00BD6386">
        <w:rPr>
          <w:rFonts w:ascii="Courier New" w:hAnsi="Courier New" w:cs="Courier New"/>
        </w:rPr>
        <w:t>SAMMARTINESE A.S.D.        ARCETANA                    2 -  1</w:t>
      </w:r>
    </w:p>
    <w:p w14:paraId="6AD926BF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UNITED ALBINEA             CASTELLARANO                1 -  1</w:t>
      </w:r>
    </w:p>
    <w:p w14:paraId="77D287C0" w14:textId="27B070BD" w:rsidR="000F320A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VIRTUS BAGNOLO             FALKGALILEO                 4 -  4</w:t>
      </w:r>
    </w:p>
    <w:p w14:paraId="0E7C52B7" w14:textId="77777777" w:rsidR="00BD6386" w:rsidRPr="00610E87" w:rsidRDefault="00BD6386" w:rsidP="00BD6386">
      <w:pPr>
        <w:rPr>
          <w:rFonts w:ascii="Century Gothic" w:hAnsi="Century Gothic" w:cs="Arial"/>
          <w:b/>
          <w:bCs/>
          <w:sz w:val="22"/>
          <w:szCs w:val="22"/>
        </w:rPr>
      </w:pPr>
    </w:p>
    <w:p w14:paraId="62AEB97F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UNDER 16 INTERPROVINCIALI</w:t>
      </w:r>
    </w:p>
    <w:p w14:paraId="640F3AF0" w14:textId="77777777" w:rsidR="000F320A" w:rsidRPr="00610E87" w:rsidRDefault="000F320A" w:rsidP="000F320A">
      <w:pPr>
        <w:rPr>
          <w:rFonts w:ascii="Century Gothic" w:hAnsi="Century Gothic" w:cs="Arial"/>
          <w:b/>
        </w:rPr>
      </w:pPr>
    </w:p>
    <w:p w14:paraId="7C3D376D" w14:textId="4CBC05EC" w:rsidR="00BD6386" w:rsidRPr="00BD6386" w:rsidRDefault="00BD6386" w:rsidP="00BD6386">
      <w:pPr>
        <w:rPr>
          <w:rFonts w:ascii="Courier New" w:hAnsi="Courier New" w:cs="Courier New"/>
          <w:b/>
          <w:bCs/>
        </w:rPr>
      </w:pPr>
      <w:r w:rsidRPr="00BD6386">
        <w:rPr>
          <w:rFonts w:ascii="Courier New" w:hAnsi="Courier New" w:cs="Courier New"/>
          <w:b/>
          <w:bCs/>
        </w:rPr>
        <w:t>GIRONE:  C</w:t>
      </w:r>
    </w:p>
    <w:p w14:paraId="53843A3F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DATA  GIORNATA</w:t>
      </w:r>
    </w:p>
    <w:p w14:paraId="12BB6139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>18/10/26  4/A  CASTELLARANO               SAMMARTINESE A.S.D.         1 -  0</w:t>
      </w:r>
    </w:p>
    <w:p w14:paraId="398D957C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FALKGALILEO                VALDENZA FC ASD             0 -  3</w:t>
      </w:r>
    </w:p>
    <w:p w14:paraId="07AC7E5B" w14:textId="77777777" w:rsidR="00BD6386" w:rsidRPr="00283946" w:rsidRDefault="00BD6386" w:rsidP="00BD6386">
      <w:pPr>
        <w:rPr>
          <w:rFonts w:ascii="Courier New" w:hAnsi="Courier New" w:cs="Courier New"/>
          <w:lang w:val="en-US"/>
        </w:rPr>
      </w:pPr>
      <w:r w:rsidRPr="00BD6386">
        <w:rPr>
          <w:rFonts w:ascii="Courier New" w:hAnsi="Courier New" w:cs="Courier New"/>
        </w:rPr>
        <w:t xml:space="preserve">               GUASTALLA CALCIO SATURNO   POVIGLIESE A.S.D.           </w:t>
      </w:r>
      <w:r w:rsidRPr="00283946">
        <w:rPr>
          <w:rFonts w:ascii="Courier New" w:hAnsi="Courier New" w:cs="Courier New"/>
          <w:lang w:val="en-US"/>
        </w:rPr>
        <w:t>1 -  3</w:t>
      </w:r>
    </w:p>
    <w:p w14:paraId="7F782765" w14:textId="77777777" w:rsidR="00BD6386" w:rsidRPr="00283946" w:rsidRDefault="00BD6386" w:rsidP="00BD6386">
      <w:pPr>
        <w:rPr>
          <w:rFonts w:ascii="Courier New" w:hAnsi="Courier New" w:cs="Courier New"/>
          <w:lang w:val="en-US"/>
        </w:rPr>
      </w:pPr>
      <w:r w:rsidRPr="00283946">
        <w:rPr>
          <w:rFonts w:ascii="Courier New" w:hAnsi="Courier New" w:cs="Courier New"/>
          <w:lang w:val="en-US"/>
        </w:rPr>
        <w:t xml:space="preserve">               SAXUM UNITED A.R.L.        ORIGINAL CELTIC BHOYS       3 -  2</w:t>
      </w:r>
    </w:p>
    <w:p w14:paraId="3F8C52B1" w14:textId="77777777" w:rsidR="00BD6386" w:rsidRPr="00283946" w:rsidRDefault="00BD6386" w:rsidP="00BD6386">
      <w:pPr>
        <w:rPr>
          <w:rFonts w:ascii="Courier New" w:hAnsi="Courier New" w:cs="Courier New"/>
          <w:lang w:val="en-US"/>
        </w:rPr>
      </w:pPr>
      <w:r w:rsidRPr="00283946">
        <w:rPr>
          <w:rFonts w:ascii="Courier New" w:hAnsi="Courier New" w:cs="Courier New"/>
          <w:lang w:val="en-US"/>
        </w:rPr>
        <w:t xml:space="preserve">               UNITED ALBINEA             REGGIOLO                    1 -  1</w:t>
      </w:r>
    </w:p>
    <w:p w14:paraId="5430B4AE" w14:textId="054D13AA" w:rsidR="000F320A" w:rsidRPr="00BD6386" w:rsidRDefault="00BD6386" w:rsidP="00BD6386">
      <w:pPr>
        <w:rPr>
          <w:rFonts w:ascii="Courier New" w:hAnsi="Courier New" w:cs="Courier New"/>
        </w:rPr>
      </w:pPr>
      <w:r w:rsidRPr="00283946">
        <w:rPr>
          <w:rFonts w:ascii="Courier New" w:hAnsi="Courier New" w:cs="Courier New"/>
          <w:lang w:val="en-US"/>
        </w:rPr>
        <w:t xml:space="preserve">               </w:t>
      </w:r>
      <w:r w:rsidRPr="00BD6386">
        <w:rPr>
          <w:rFonts w:ascii="Courier New" w:hAnsi="Courier New" w:cs="Courier New"/>
        </w:rPr>
        <w:t>VIANESE CALCIO SSDARL      CELTIC CAVRIAGO            11 -  0</w:t>
      </w:r>
    </w:p>
    <w:p w14:paraId="61DF1FF0" w14:textId="77777777" w:rsidR="00BD6386" w:rsidRDefault="00BD6386" w:rsidP="00BD6386">
      <w:pPr>
        <w:rPr>
          <w:rFonts w:ascii="Century Gothic" w:hAnsi="Century Gothic" w:cs="Arial"/>
          <w:b/>
        </w:rPr>
      </w:pPr>
    </w:p>
    <w:p w14:paraId="3F9B87B5" w14:textId="4CB1FD79" w:rsidR="00CE6F60" w:rsidRDefault="00CE6F60">
      <w:pPr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br w:type="page"/>
      </w:r>
    </w:p>
    <w:p w14:paraId="6B905FCF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UNDER 15 PROVINCIALI</w:t>
      </w:r>
    </w:p>
    <w:p w14:paraId="1CB877EB" w14:textId="77777777" w:rsidR="000F320A" w:rsidRPr="00610E87" w:rsidRDefault="000F320A" w:rsidP="000F320A">
      <w:pPr>
        <w:rPr>
          <w:rFonts w:ascii="Century Gothic" w:hAnsi="Century Gothic" w:cs="Arial"/>
          <w:b/>
        </w:rPr>
      </w:pPr>
    </w:p>
    <w:p w14:paraId="74C9EB4D" w14:textId="643C1084" w:rsidR="00BD6386" w:rsidRPr="00BD6386" w:rsidRDefault="00BD6386" w:rsidP="00BD6386">
      <w:pPr>
        <w:rPr>
          <w:rFonts w:ascii="Courier New" w:hAnsi="Courier New" w:cs="Courier New"/>
          <w:b/>
          <w:bCs/>
        </w:rPr>
      </w:pPr>
      <w:r w:rsidRPr="00BD6386">
        <w:rPr>
          <w:rFonts w:ascii="Courier New" w:hAnsi="Courier New" w:cs="Courier New"/>
          <w:b/>
          <w:bCs/>
        </w:rPr>
        <w:t>GIRONE:  A</w:t>
      </w:r>
    </w:p>
    <w:p w14:paraId="0154EFD9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DATA  GIORNATA</w:t>
      </w:r>
    </w:p>
    <w:p w14:paraId="32820983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>17/10/26  6/A  ARCETANA                   SAXUM UNITED A.R.L.         2 -  2</w:t>
      </w:r>
    </w:p>
    <w:p w14:paraId="41B3AA7A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BOIARDO MAER               VALDENZA FC ASD             3 -  1</w:t>
      </w:r>
    </w:p>
    <w:p w14:paraId="249FDF07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CASALGRANDE A.S.D.         TERRE MATILDICHE S.C.S.D.   3 -  4</w:t>
      </w:r>
    </w:p>
    <w:p w14:paraId="243BE377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UNITED ALBINEA             MORELLO FOOTBALL SCHOOL     6 -  2</w:t>
      </w:r>
    </w:p>
    <w:p w14:paraId="2892107E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VIAEMILIA 2018             ATLETIC PROGETTO MONTAGNA   5 -  0</w:t>
      </w:r>
    </w:p>
    <w:p w14:paraId="068F7776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>19/10/26  6/A  VIANESE CALCIO SSDARL      CASTELLARANO                2 -  2</w:t>
      </w:r>
    </w:p>
    <w:p w14:paraId="04CE740B" w14:textId="77777777" w:rsidR="00BD6386" w:rsidRDefault="00BD6386" w:rsidP="00BD6386">
      <w:pPr>
        <w:rPr>
          <w:rFonts w:ascii="Courier New" w:hAnsi="Courier New" w:cs="Courier New"/>
          <w:b/>
          <w:bCs/>
        </w:rPr>
      </w:pPr>
    </w:p>
    <w:p w14:paraId="48E69A7F" w14:textId="4920A7B4" w:rsidR="00BD6386" w:rsidRPr="00BD6386" w:rsidRDefault="00BD6386" w:rsidP="00BD6386">
      <w:pPr>
        <w:rPr>
          <w:rFonts w:ascii="Courier New" w:hAnsi="Courier New" w:cs="Courier New"/>
          <w:b/>
          <w:bCs/>
        </w:rPr>
      </w:pPr>
      <w:r w:rsidRPr="00BD6386">
        <w:rPr>
          <w:rFonts w:ascii="Courier New" w:hAnsi="Courier New" w:cs="Courier New"/>
          <w:b/>
          <w:bCs/>
        </w:rPr>
        <w:t>GIRONE:  B</w:t>
      </w:r>
    </w:p>
    <w:p w14:paraId="51C1CF8E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DATA  GIORNATA</w:t>
      </w:r>
    </w:p>
    <w:p w14:paraId="13445720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>17/10/26  6/A  CAMPAGNOLA                 ROLO FABBRICO               4 -  0</w:t>
      </w:r>
    </w:p>
    <w:p w14:paraId="3FCF269D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ORIGINAL CELTIC BHOYS      FALKGALILEO                 0 -  3</w:t>
      </w:r>
    </w:p>
    <w:p w14:paraId="09093386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REGGIO UNITED              GATTATICO CLUB              9 -  1</w:t>
      </w:r>
    </w:p>
    <w:p w14:paraId="410A5107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SAMMARTINESE A.S.D.        LUZZARA CALCIO              3 -  2</w:t>
      </w:r>
    </w:p>
    <w:p w14:paraId="43D35FF8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VIRTUS BAGNOLO             POVIGLIESE A.S.D.           5 -  0</w:t>
      </w:r>
    </w:p>
    <w:p w14:paraId="22C490AC" w14:textId="1F15928D" w:rsidR="000F320A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VIRTUS MANDRIO             CELTIC CAVRIAGO             1 -  2</w:t>
      </w:r>
    </w:p>
    <w:p w14:paraId="3E4D0E94" w14:textId="77777777" w:rsidR="00BD6386" w:rsidRPr="00610E87" w:rsidRDefault="00BD6386" w:rsidP="00BD6386">
      <w:pPr>
        <w:rPr>
          <w:rFonts w:ascii="Century Gothic" w:hAnsi="Century Gothic" w:cs="Arial"/>
          <w:b/>
          <w:bCs/>
          <w:sz w:val="22"/>
          <w:szCs w:val="22"/>
        </w:rPr>
      </w:pPr>
    </w:p>
    <w:p w14:paraId="69EEDB0B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UNDER 14 PROVINCIALI</w:t>
      </w:r>
    </w:p>
    <w:p w14:paraId="0B56168E" w14:textId="77777777" w:rsidR="000F320A" w:rsidRPr="00610E87" w:rsidRDefault="000F320A" w:rsidP="000F320A">
      <w:pPr>
        <w:rPr>
          <w:rFonts w:ascii="Century Gothic" w:hAnsi="Century Gothic" w:cs="Arial"/>
          <w:b/>
          <w:sz w:val="24"/>
          <w:szCs w:val="24"/>
        </w:rPr>
      </w:pPr>
    </w:p>
    <w:p w14:paraId="140B3FC7" w14:textId="2EA1B713" w:rsidR="00BD6386" w:rsidRPr="00BD6386" w:rsidRDefault="00BD6386" w:rsidP="00BD6386">
      <w:pPr>
        <w:rPr>
          <w:rFonts w:ascii="Courier New" w:hAnsi="Courier New" w:cs="Courier New"/>
          <w:b/>
          <w:bCs/>
        </w:rPr>
      </w:pPr>
      <w:r w:rsidRPr="00BD6386">
        <w:rPr>
          <w:rFonts w:ascii="Courier New" w:hAnsi="Courier New" w:cs="Courier New"/>
          <w:b/>
          <w:bCs/>
        </w:rPr>
        <w:t>GIRONE:  A</w:t>
      </w:r>
    </w:p>
    <w:p w14:paraId="0E9A6B8B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DATA  GIORNATA</w:t>
      </w:r>
    </w:p>
    <w:p w14:paraId="551C7A74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>17/10/26  6/A  CASTELLARANO               GUASTALLA CALCIO SATUSQ.B   5 -  1</w:t>
      </w:r>
    </w:p>
    <w:p w14:paraId="40928E81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</w:t>
      </w:r>
      <w:r w:rsidRPr="00BD6386">
        <w:rPr>
          <w:rFonts w:ascii="Courier New" w:hAnsi="Courier New" w:cs="Courier New"/>
          <w:lang w:val="en-US"/>
        </w:rPr>
        <w:t xml:space="preserve">CELTIC CAVRIAGO            SAXUM UNITED A.R.L.         </w:t>
      </w:r>
      <w:r w:rsidRPr="00BD6386">
        <w:rPr>
          <w:rFonts w:ascii="Courier New" w:hAnsi="Courier New" w:cs="Courier New"/>
        </w:rPr>
        <w:t>7 -  1</w:t>
      </w:r>
    </w:p>
    <w:p w14:paraId="5171C6F3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GATTATICO CLUB             BIBBIANO SAN POLO           0 -  2</w:t>
      </w:r>
    </w:p>
    <w:p w14:paraId="14EA3B30" w14:textId="77777777" w:rsidR="00BD6386" w:rsidRPr="00BD6386" w:rsidRDefault="00BD6386" w:rsidP="00BD6386">
      <w:pPr>
        <w:rPr>
          <w:rFonts w:ascii="Courier New" w:hAnsi="Courier New" w:cs="Courier New"/>
          <w:lang w:val="en-US"/>
        </w:rPr>
      </w:pPr>
      <w:r w:rsidRPr="00BD6386">
        <w:rPr>
          <w:rFonts w:ascii="Courier New" w:hAnsi="Courier New" w:cs="Courier New"/>
        </w:rPr>
        <w:t xml:space="preserve">18/10/26  6/A  REGGIO CALCIO A.S.D.       </w:t>
      </w:r>
      <w:r w:rsidRPr="00BD6386">
        <w:rPr>
          <w:rFonts w:ascii="Courier New" w:hAnsi="Courier New" w:cs="Courier New"/>
          <w:lang w:val="en-US"/>
        </w:rPr>
        <w:t>ORIGINAL CELTIC BHOYS      10 -  0</w:t>
      </w:r>
    </w:p>
    <w:p w14:paraId="78ED4AEB" w14:textId="77777777" w:rsidR="00BD6386" w:rsidRPr="00BD6386" w:rsidRDefault="00BD6386" w:rsidP="00BD6386">
      <w:pPr>
        <w:rPr>
          <w:rFonts w:ascii="Courier New" w:hAnsi="Courier New" w:cs="Courier New"/>
          <w:lang w:val="en-US"/>
        </w:rPr>
      </w:pPr>
      <w:r w:rsidRPr="00BD6386">
        <w:rPr>
          <w:rFonts w:ascii="Courier New" w:hAnsi="Courier New" w:cs="Courier New"/>
          <w:lang w:val="en-US"/>
        </w:rPr>
        <w:t xml:space="preserve">               SANTOS 1948 A.S.D.         UNITED ALBINEA              2 -  1</w:t>
      </w:r>
    </w:p>
    <w:p w14:paraId="42601933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  <w:lang w:val="en-US"/>
        </w:rPr>
        <w:t xml:space="preserve">               VALDENZA FC ASD            TERRE MATILDICHE S.C.S.D.   </w:t>
      </w:r>
      <w:r w:rsidRPr="00BD6386">
        <w:rPr>
          <w:rFonts w:ascii="Courier New" w:hAnsi="Courier New" w:cs="Courier New"/>
        </w:rPr>
        <w:t>4 -  5</w:t>
      </w:r>
    </w:p>
    <w:p w14:paraId="237A8735" w14:textId="77777777" w:rsidR="00BD6386" w:rsidRDefault="00BD6386" w:rsidP="00BD6386">
      <w:pPr>
        <w:rPr>
          <w:rFonts w:ascii="Courier New" w:hAnsi="Courier New" w:cs="Courier New"/>
          <w:b/>
          <w:bCs/>
        </w:rPr>
      </w:pPr>
    </w:p>
    <w:p w14:paraId="7BB38EDE" w14:textId="3447043E" w:rsidR="00BD6386" w:rsidRPr="00BD6386" w:rsidRDefault="00BD6386" w:rsidP="00BD6386">
      <w:pPr>
        <w:rPr>
          <w:rFonts w:ascii="Courier New" w:hAnsi="Courier New" w:cs="Courier New"/>
          <w:b/>
          <w:bCs/>
        </w:rPr>
      </w:pPr>
      <w:r w:rsidRPr="00BD6386">
        <w:rPr>
          <w:rFonts w:ascii="Courier New" w:hAnsi="Courier New" w:cs="Courier New"/>
          <w:b/>
          <w:bCs/>
        </w:rPr>
        <w:t>GIRONE:  B</w:t>
      </w:r>
    </w:p>
    <w:p w14:paraId="327CD695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DATA  GIORNATA</w:t>
      </w:r>
    </w:p>
    <w:p w14:paraId="7A40D663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>18/10/26  6/A  ARCETANA                   VIAEMILIA 2018              2 -  5</w:t>
      </w:r>
    </w:p>
    <w:p w14:paraId="246D8003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FALKGALILEO                VIANESE CALCIO SSDARL       6 -  2</w:t>
      </w:r>
    </w:p>
    <w:p w14:paraId="17D4CA3C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REGGIO UNITED              ATLETIC PROGETTO MONTAGNA   2 -  4</w:t>
      </w:r>
    </w:p>
    <w:p w14:paraId="595F1CCA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SAN FAUSTINO               RUBIERESE SRLSD             4 -  5</w:t>
      </w:r>
    </w:p>
    <w:p w14:paraId="30E045AE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SPORTING SCANDIANO         BOIARDO MAER                7 -  0</w:t>
      </w:r>
    </w:p>
    <w:p w14:paraId="4EEA2F40" w14:textId="77777777" w:rsidR="00BD6386" w:rsidRDefault="00BD6386" w:rsidP="00BD6386">
      <w:pPr>
        <w:rPr>
          <w:rFonts w:ascii="Courier New" w:hAnsi="Courier New" w:cs="Courier New"/>
          <w:b/>
          <w:bCs/>
        </w:rPr>
      </w:pPr>
    </w:p>
    <w:p w14:paraId="26DDE4F3" w14:textId="4EC3F711" w:rsidR="00BD6386" w:rsidRPr="00BD6386" w:rsidRDefault="00BD6386" w:rsidP="00BD6386">
      <w:pPr>
        <w:rPr>
          <w:rFonts w:ascii="Courier New" w:hAnsi="Courier New" w:cs="Courier New"/>
          <w:b/>
          <w:bCs/>
        </w:rPr>
      </w:pPr>
      <w:r w:rsidRPr="00BD6386">
        <w:rPr>
          <w:rFonts w:ascii="Courier New" w:hAnsi="Courier New" w:cs="Courier New"/>
          <w:b/>
          <w:bCs/>
        </w:rPr>
        <w:t>GIRONE:  C</w:t>
      </w:r>
    </w:p>
    <w:p w14:paraId="29A515B8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DATA  GIORNATA</w:t>
      </w:r>
    </w:p>
    <w:p w14:paraId="3D3F0CB6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>17/10/26  6/A  CAMPAGNOLA                 PROGETTO INTESA ALL CAMP    6 -  0</w:t>
      </w:r>
    </w:p>
    <w:p w14:paraId="36D765EE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LUZZARA CALCIO             SUZZARA SPORT CLUB 1919 A   5 -  1</w:t>
      </w:r>
    </w:p>
    <w:p w14:paraId="006E1DB4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 xml:space="preserve">               REGGIOLO                   VIRTUS MANDRIO              1 - 11</w:t>
      </w:r>
    </w:p>
    <w:p w14:paraId="1B762562" w14:textId="77777777" w:rsidR="00BD6386" w:rsidRPr="00BD6386" w:rsidRDefault="00BD6386" w:rsidP="00BD6386">
      <w:pPr>
        <w:rPr>
          <w:rFonts w:ascii="Courier New" w:hAnsi="Courier New" w:cs="Courier New"/>
        </w:rPr>
      </w:pPr>
      <w:r w:rsidRPr="00BD6386">
        <w:rPr>
          <w:rFonts w:ascii="Courier New" w:hAnsi="Courier New" w:cs="Courier New"/>
        </w:rPr>
        <w:t>18/10/26  6/A  SAMMARTINESE A.S.D.        VIAEMILIA 2018       SQ.B   3 -  3</w:t>
      </w:r>
    </w:p>
    <w:p w14:paraId="6358CBA2" w14:textId="1E84F3C7" w:rsidR="000F320A" w:rsidRPr="00BD6386" w:rsidRDefault="00BD6386" w:rsidP="00BD6386">
      <w:pPr>
        <w:rPr>
          <w:rFonts w:ascii="Courier New" w:hAnsi="Courier New" w:cs="Courier New"/>
          <w:sz w:val="22"/>
          <w:szCs w:val="22"/>
        </w:rPr>
      </w:pPr>
      <w:r w:rsidRPr="00BD6386">
        <w:rPr>
          <w:rFonts w:ascii="Courier New" w:hAnsi="Courier New" w:cs="Courier New"/>
        </w:rPr>
        <w:t xml:space="preserve">               VIADANA S.S.D. S.R.L.      GUASTALLA CALCIO SATURNO    0 -  2</w:t>
      </w:r>
    </w:p>
    <w:p w14:paraId="2AA2E142" w14:textId="77777777" w:rsidR="000F320A" w:rsidRDefault="000F320A" w:rsidP="000F320A">
      <w:pPr>
        <w:rPr>
          <w:rFonts w:ascii="Calibri" w:hAnsi="Calibri" w:cs="Arial"/>
          <w:color w:val="4F81BD"/>
          <w:sz w:val="28"/>
          <w:szCs w:val="26"/>
        </w:rPr>
      </w:pPr>
    </w:p>
    <w:p w14:paraId="33B0087A" w14:textId="77777777" w:rsidR="00BD6386" w:rsidRPr="00610E87" w:rsidRDefault="00BD6386" w:rsidP="000F320A">
      <w:pPr>
        <w:rPr>
          <w:rFonts w:ascii="Century Gothic" w:hAnsi="Century Gothic" w:cs="Arial"/>
          <w:b/>
        </w:rPr>
      </w:pPr>
    </w:p>
    <w:p w14:paraId="45A85820" w14:textId="7445149A" w:rsidR="00CE6F60" w:rsidRDefault="00CE6F60">
      <w:pPr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br w:type="page"/>
      </w:r>
    </w:p>
    <w:p w14:paraId="66499179" w14:textId="77777777" w:rsidR="000F320A" w:rsidRPr="00FF308B" w:rsidRDefault="000F320A" w:rsidP="000F320A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 xml:space="preserve">Giustizia Sportiva </w:t>
      </w:r>
    </w:p>
    <w:p w14:paraId="2F5EC499" w14:textId="56AAC78C" w:rsidR="009D28EE" w:rsidRPr="009C339C" w:rsidRDefault="009D28EE" w:rsidP="009C339C">
      <w:pPr>
        <w:shd w:val="clear" w:color="auto" w:fill="E7E6E6"/>
        <w:ind w:right="-312"/>
        <w:jc w:val="center"/>
        <w:rPr>
          <w:rFonts w:ascii="Century Gothic" w:hAnsi="Century Gothic" w:cs="Arial"/>
        </w:rPr>
      </w:pPr>
      <w:r w:rsidRPr="009C339C">
        <w:rPr>
          <w:rFonts w:ascii="Century Gothic" w:hAnsi="Century Gothic" w:cs="Arial"/>
        </w:rPr>
        <w:t xml:space="preserve">IL GIUDICE SPORTIVO AVV. D’ERCOLE LUCIA, </w:t>
      </w:r>
      <w:r w:rsidR="009C339C" w:rsidRPr="009C339C">
        <w:rPr>
          <w:rFonts w:ascii="Century Gothic" w:hAnsi="Century Gothic" w:cs="Arial"/>
        </w:rPr>
        <w:t>CON LA COLLABORAZIONE</w:t>
      </w:r>
      <w:r w:rsidRPr="009C339C">
        <w:rPr>
          <w:rFonts w:ascii="Century Gothic" w:hAnsi="Century Gothic" w:cs="Arial"/>
        </w:rPr>
        <w:t xml:space="preserve"> D</w:t>
      </w:r>
      <w:r w:rsidR="009C339C" w:rsidRPr="009C339C">
        <w:rPr>
          <w:rFonts w:ascii="Century Gothic" w:hAnsi="Century Gothic" w:cs="Arial"/>
        </w:rPr>
        <w:t>E</w:t>
      </w:r>
      <w:r w:rsidRPr="009C339C">
        <w:rPr>
          <w:rFonts w:ascii="Century Gothic" w:hAnsi="Century Gothic" w:cs="Arial"/>
        </w:rPr>
        <w:t xml:space="preserve">L RAPPRESENTANTE DELL’A.I.A. </w:t>
      </w:r>
      <w:r w:rsidR="00F64AAF">
        <w:rPr>
          <w:rFonts w:ascii="Century Gothic" w:hAnsi="Century Gothic" w:cs="Arial"/>
          <w:bCs/>
        </w:rPr>
        <w:t>AVV</w:t>
      </w:r>
      <w:r w:rsidRPr="009C339C">
        <w:rPr>
          <w:rFonts w:ascii="Century Gothic" w:hAnsi="Century Gothic" w:cs="Arial"/>
          <w:bCs/>
        </w:rPr>
        <w:t xml:space="preserve">. LUCA CASONI, </w:t>
      </w:r>
      <w:r w:rsidRPr="009C339C">
        <w:rPr>
          <w:rFonts w:ascii="Century Gothic" w:hAnsi="Century Gothic" w:cs="Arial"/>
        </w:rPr>
        <w:t xml:space="preserve">NELLA RIUNIONE DEL </w:t>
      </w:r>
      <w:r w:rsidR="00587D9D">
        <w:rPr>
          <w:rFonts w:ascii="Century Gothic" w:hAnsi="Century Gothic" w:cs="Arial"/>
        </w:rPr>
        <w:t>21/10/2026</w:t>
      </w:r>
      <w:r w:rsidR="009C339C">
        <w:rPr>
          <w:rFonts w:ascii="Century Gothic" w:hAnsi="Century Gothic" w:cs="Arial"/>
        </w:rPr>
        <w:t xml:space="preserve"> </w:t>
      </w:r>
      <w:r w:rsidR="009C339C" w:rsidRPr="009C339C">
        <w:rPr>
          <w:rFonts w:ascii="Century Gothic" w:hAnsi="Century Gothic" w:cs="Arial"/>
        </w:rPr>
        <w:t xml:space="preserve">HA ADOTTATO </w:t>
      </w:r>
      <w:r w:rsidRPr="009C339C">
        <w:rPr>
          <w:rFonts w:ascii="Century Gothic" w:hAnsi="Century Gothic" w:cs="Arial"/>
        </w:rPr>
        <w:t>LE DECISIONI CHE DI SEGUITO INTEGRALMENTE SI RIPORTANO:</w:t>
      </w:r>
    </w:p>
    <w:p w14:paraId="61A8DBCD" w14:textId="77777777" w:rsidR="000F320A" w:rsidRPr="00610E87" w:rsidRDefault="000F320A" w:rsidP="000F320A">
      <w:pPr>
        <w:rPr>
          <w:rFonts w:ascii="Century Gothic" w:hAnsi="Century Gothic" w:cs="Arial"/>
          <w:sz w:val="28"/>
          <w:szCs w:val="28"/>
        </w:rPr>
      </w:pPr>
    </w:p>
    <w:p w14:paraId="2605267C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 xml:space="preserve">CAMPIONATO SECONDA CATEGORIA </w:t>
      </w:r>
    </w:p>
    <w:p w14:paraId="2EA222D0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26458A1F" w14:textId="77777777" w:rsidR="007A7304" w:rsidRDefault="007A7304" w:rsidP="007A7304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17/ 10/2026</w:t>
      </w:r>
    </w:p>
    <w:p w14:paraId="54D07B69" w14:textId="77777777" w:rsidR="007A7304" w:rsidRDefault="007A7304" w:rsidP="007A7304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5D1B552B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ALLENATORI</w:t>
      </w:r>
    </w:p>
    <w:p w14:paraId="7C9F2D48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70FBC2A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1991B1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VENESELLI PATRICK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9B2206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1919C01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A1ACB7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0566A230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4D68BD1D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56FE45E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62BEBC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NGASSAM TCHOUPHAK ASTRIDE D AVILA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E01473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216414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AD420E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3CBC963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1E0FF373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BF9D67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CARUBBI ALBERTO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AA4BA7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(MONTECAVOLO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C91519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NUTRICATO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DF43E88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</w:tr>
    </w:tbl>
    <w:p w14:paraId="64FB48FC" w14:textId="77777777" w:rsidR="007A7304" w:rsidRDefault="007A7304" w:rsidP="007A7304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18/ 10/2026</w:t>
      </w:r>
    </w:p>
    <w:p w14:paraId="172BCCF5" w14:textId="77777777" w:rsidR="007A7304" w:rsidRDefault="007A7304" w:rsidP="007A7304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06628B94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DIRIGENTI</w:t>
      </w:r>
    </w:p>
    <w:p w14:paraId="0D916591" w14:textId="1802D270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 xml:space="preserve">SQUALIFICA </w:t>
      </w:r>
      <w:r w:rsidR="00587D9D">
        <w:rPr>
          <w:rFonts w:ascii="Century Gothic" w:hAnsi="Century Gothic"/>
          <w:b/>
          <w:bCs/>
          <w:caps/>
          <w:color w:val="111111"/>
          <w:u w:val="single"/>
        </w:rPr>
        <w:t>PER UN</w:t>
      </w:r>
      <w:r>
        <w:rPr>
          <w:rFonts w:ascii="Century Gothic" w:hAnsi="Century Gothic"/>
          <w:b/>
          <w:bCs/>
          <w:caps/>
          <w:color w:val="111111"/>
          <w:u w:val="single"/>
        </w:rPr>
        <w:t>A GAR</w:t>
      </w:r>
      <w:r w:rsidR="00587D9D">
        <w:rPr>
          <w:rFonts w:ascii="Century Gothic" w:hAnsi="Century Gothic"/>
          <w:b/>
          <w:bCs/>
          <w:caps/>
          <w:color w:val="111111"/>
          <w:u w:val="single"/>
        </w:rPr>
        <w:t>A</w:t>
      </w:r>
      <w:r>
        <w:rPr>
          <w:rFonts w:ascii="Century Gothic" w:hAnsi="Century Gothic"/>
          <w:b/>
          <w:bCs/>
          <w:caps/>
          <w:color w:val="111111"/>
          <w:u w:val="single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6C2304A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DF2130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MARAZZI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AD041CA" w14:textId="2FAA314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 xml:space="preserve">(POLISPORTIVA GATTA ASD)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278CB3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F188E9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1675834F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6CAACDF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53B3A0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BEDESCHI FABRIZIO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2EE21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(VETTO)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DA425E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DE LUCIA DIEGO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D4F0CC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</w:tr>
    </w:tbl>
    <w:p w14:paraId="6FAB7C9A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ALLENATORI</w:t>
      </w:r>
    </w:p>
    <w:p w14:paraId="20D80912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6879F85E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AE0CB6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BALDI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E7524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14B77C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73F0A4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2A3A1F4B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12CF3E5D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3AA78FBB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983F8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GHIDINI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2C97A9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(PUIANELLO)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71430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RUFFINI DAVIDE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2246E48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(VETTO)</w:t>
            </w:r>
          </w:p>
        </w:tc>
      </w:tr>
    </w:tbl>
    <w:p w14:paraId="4941CF07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7CB00E10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109E462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91889C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CARBOGNANI RICCARDO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D6B5F68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(A.C. CARPINETI)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B37DBC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SORANNO GIUSEPPE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8F6D6E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(A.C. CARPINETI)</w:t>
            </w:r>
          </w:p>
        </w:tc>
      </w:tr>
      <w:tr w:rsidR="007A7304" w14:paraId="0A9F62D0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F582B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BRISELLI SAMUELE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FA52DD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GATTA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EDCEFF1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GALLONI EMANUELE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EDD208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</w:tr>
      <w:tr w:rsidR="007A7304" w14:paraId="33B59BC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F9E7A3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LETTIERI CUONO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DC4443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D7A95F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ZANNI CRISTIAN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2D86C0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</w:tr>
    </w:tbl>
    <w:p w14:paraId="592589C4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38ACFE0A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022FCB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MERCADANTE GIUSEPPE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44FFF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CAMPEGINESE)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71DB07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DE GIUSEPPE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08262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GATTA ASD)</w:t>
            </w:r>
          </w:p>
        </w:tc>
      </w:tr>
      <w:tr w:rsidR="007A7304" w14:paraId="364F879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F9A84D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BORRIELLO RAFFAELE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5E8448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(SPORTING CAVRIAGO)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A9A40B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FAVALI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AB0A8F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(VETTO)</w:t>
            </w:r>
          </w:p>
        </w:tc>
      </w:tr>
      <w:tr w:rsidR="007A7304" w14:paraId="1FDAC0F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4108C1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GODANO FRANCESCO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DBDE1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(VETTO)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2E51DD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BIGI CHRISTIAN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B654A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</w:tr>
      <w:tr w:rsidR="007A7304" w14:paraId="0BA4FBE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629C15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IEMMI SAMUEL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AE9DE0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F75C5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SILIPO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49ED02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</w:tr>
    </w:tbl>
    <w:p w14:paraId="72E9E17B" w14:textId="77777777" w:rsidR="00CE6F60" w:rsidRDefault="00CE6F60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</w:p>
    <w:p w14:paraId="60709A75" w14:textId="77777777" w:rsidR="00CE6F60" w:rsidRDefault="00CE6F6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br w:type="page"/>
      </w:r>
    </w:p>
    <w:p w14:paraId="5360B78A" w14:textId="117C164F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:rsidRPr="009D76B3" w14:paraId="7BA359A5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06E152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REGGIANI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2F5CB4" w14:textId="77777777" w:rsidR="007A7304" w:rsidRP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7A7304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(FOOTBALL CLUB 70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043AC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VACCARI MATTIA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B50F3BC" w14:textId="77777777" w:rsidR="007A7304" w:rsidRP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7A7304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(FOOTBALL CLUB 70 A.S.D.)</w:t>
            </w:r>
          </w:p>
        </w:tc>
      </w:tr>
      <w:tr w:rsidR="007A7304" w14:paraId="4EFC07FC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4B313C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SALVATI GIUSEPPE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50B082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(GATTATICO CLUB)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45470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DEL MONTE FABIO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3C245C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CAMPEGINESE)</w:t>
            </w:r>
          </w:p>
        </w:tc>
      </w:tr>
      <w:tr w:rsidR="007A7304" w14:paraId="117A1D05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5CB31D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BRIGANDI CRISTIAN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F435F5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GATTA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AD77D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CORTESE GABRIEL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7DAD71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GATTA ASD)</w:t>
            </w:r>
          </w:p>
        </w:tc>
      </w:tr>
      <w:tr w:rsidR="007A7304" w14:paraId="4A0138BC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B7FAD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SPADACCINI SIMONE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11FFD5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GATTA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34826D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LOSCHI LORENZO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206CD5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(RUBIERA CALCIO)</w:t>
            </w:r>
          </w:p>
        </w:tc>
      </w:tr>
      <w:tr w:rsidR="007A7304" w14:paraId="6179A38D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BEA56D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FONTANESI TOMMASO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81362E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AC72DF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MURATORI STEFANO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63B069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</w:tr>
      <w:tr w:rsidR="007A7304" w14:paraId="6A51DC8E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284555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FERRARI LUIGI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9CB449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(SPORTING CAVRIAGO)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6127DF1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MAGNANI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E76456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(VETTO)</w:t>
            </w:r>
          </w:p>
        </w:tc>
      </w:tr>
      <w:tr w:rsidR="007A7304" w14:paraId="72797A67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18726C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TONI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8E6748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(VETTO)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C125F8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MIRABELLA MARCO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E68B4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</w:tr>
      <w:tr w:rsidR="007A7304" w14:paraId="3FAB9396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959C54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MOTTI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3F29C1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D5B3A5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SEMPLICE NICOLAS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FDA95A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</w:tr>
      <w:tr w:rsidR="007A7304" w14:paraId="470F6A9C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449C79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VICENTINI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D7BE858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CALERNO)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8D39A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5EAAD8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1D1E4F25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2ECF0028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TERZA CATEGORIA</w:t>
      </w:r>
    </w:p>
    <w:p w14:paraId="5645BD78" w14:textId="77777777" w:rsidR="000F320A" w:rsidRDefault="000F320A" w:rsidP="000F320A">
      <w:pPr>
        <w:rPr>
          <w:rFonts w:ascii="Century Gothic" w:hAnsi="Century Gothic" w:cs="Arial"/>
          <w:b/>
          <w:bCs/>
          <w:sz w:val="24"/>
          <w:szCs w:val="24"/>
        </w:rPr>
      </w:pPr>
    </w:p>
    <w:p w14:paraId="65036AAA" w14:textId="77777777" w:rsidR="00E42665" w:rsidRDefault="00E42665" w:rsidP="00E42665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17/ 10/2026</w:t>
      </w:r>
    </w:p>
    <w:p w14:paraId="4F1FE6D4" w14:textId="77777777" w:rsidR="00E42665" w:rsidRDefault="00E42665" w:rsidP="00E42665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15E74283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63EF59DA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CON DIFFIDA (IV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5652B02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056FE3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GIGANTE CRISTIAN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463BE7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(IL QUADRIFOGLIO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18F2C3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9FB79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3D3CF75A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53CF174B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EA051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LA PICA SALVATORE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AD25BE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(CALCIO CAVRIAGO)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1CCC9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FERRARI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2E1999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(FOLESE)</w:t>
            </w:r>
          </w:p>
        </w:tc>
      </w:tr>
      <w:tr w:rsidR="00E42665" w14:paraId="178F7D2D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ABD6A7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SIMONAZZI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FA954D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(FOLESE)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292D4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HABBACHI THAMER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CBBB15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(U.S. LEVIZZANO ASD)</w:t>
            </w:r>
          </w:p>
        </w:tc>
      </w:tr>
    </w:tbl>
    <w:p w14:paraId="76C1D2A7" w14:textId="77777777" w:rsidR="00E42665" w:rsidRDefault="00E42665" w:rsidP="00E42665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18/ 10/2026</w:t>
      </w:r>
    </w:p>
    <w:p w14:paraId="04BB506D" w14:textId="77777777" w:rsidR="00E42665" w:rsidRDefault="00E42665" w:rsidP="00E42665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21090D89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SOCIETA'</w:t>
      </w:r>
    </w:p>
    <w:p w14:paraId="7359137D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AMMENDA</w:t>
      </w:r>
    </w:p>
    <w:p w14:paraId="3B4D90A1" w14:textId="77777777" w:rsidR="00E42665" w:rsidRDefault="00E42665" w:rsidP="00E42665">
      <w:pPr>
        <w:pStyle w:val="NormaleWeb"/>
        <w:spacing w:before="80" w:beforeAutospacing="0" w:after="0" w:afterAutospacing="0" w:line="240" w:lineRule="exact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Euro 100,00</w:t>
      </w:r>
    </w:p>
    <w:p w14:paraId="29B251D2" w14:textId="44196EA6" w:rsidR="00E42665" w:rsidRDefault="00E42665" w:rsidP="00E42665">
      <w:pPr>
        <w:pStyle w:val="NormaleWeb"/>
        <w:spacing w:before="0" w:beforeAutospacing="0" w:after="12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 xml:space="preserve">FELINA Il giudice sportivo letto il referto di gara e rilevata la </w:t>
      </w:r>
      <w:r w:rsidR="00CE6F60">
        <w:rPr>
          <w:rFonts w:ascii="Century Gothic" w:hAnsi="Century Gothic"/>
          <w:color w:val="111111"/>
          <w:sz w:val="20"/>
          <w:szCs w:val="20"/>
        </w:rPr>
        <w:t>condotta</w:t>
      </w:r>
      <w:r>
        <w:rPr>
          <w:rFonts w:ascii="Century Gothic" w:hAnsi="Century Gothic"/>
          <w:color w:val="111111"/>
          <w:sz w:val="20"/>
          <w:szCs w:val="20"/>
        </w:rPr>
        <w:t xml:space="preserve"> di un dirigente del Felina. il quale sebbene non inserito in distinta e pertanto ma chiaramente riconoscibile come tale terminato il primo tempo, durante l'intervallo </w:t>
      </w:r>
      <w:r w:rsidR="00CE6F60">
        <w:rPr>
          <w:rFonts w:ascii="Century Gothic" w:hAnsi="Century Gothic"/>
          <w:color w:val="111111"/>
          <w:sz w:val="20"/>
          <w:szCs w:val="20"/>
        </w:rPr>
        <w:t>raggiungeva</w:t>
      </w:r>
      <w:r>
        <w:rPr>
          <w:rFonts w:ascii="Century Gothic" w:hAnsi="Century Gothic"/>
          <w:color w:val="111111"/>
          <w:sz w:val="20"/>
          <w:szCs w:val="20"/>
        </w:rPr>
        <w:t xml:space="preserve"> il direttore di gara per promuovere le proprie proteste con insulti e ingiurie verso l'indirizzo del direttore di gara, ritenuto che la </w:t>
      </w:r>
      <w:r w:rsidR="00CE6F60">
        <w:rPr>
          <w:rFonts w:ascii="Century Gothic" w:hAnsi="Century Gothic"/>
          <w:color w:val="111111"/>
          <w:sz w:val="20"/>
          <w:szCs w:val="20"/>
        </w:rPr>
        <w:t>società</w:t>
      </w:r>
      <w:r>
        <w:rPr>
          <w:rFonts w:ascii="Century Gothic" w:hAnsi="Century Gothic"/>
          <w:color w:val="111111"/>
          <w:sz w:val="20"/>
          <w:szCs w:val="20"/>
        </w:rPr>
        <w:t xml:space="preserve"> risponde della condotta dei propri dirigenti per </w:t>
      </w:r>
      <w:r w:rsidR="00CE6F60">
        <w:rPr>
          <w:rFonts w:ascii="Century Gothic" w:hAnsi="Century Gothic"/>
          <w:color w:val="111111"/>
          <w:sz w:val="20"/>
          <w:szCs w:val="20"/>
        </w:rPr>
        <w:t>responsabilità</w:t>
      </w:r>
      <w:r>
        <w:rPr>
          <w:rFonts w:ascii="Century Gothic" w:hAnsi="Century Gothic"/>
          <w:color w:val="111111"/>
          <w:sz w:val="20"/>
          <w:szCs w:val="20"/>
        </w:rPr>
        <w:t xml:space="preserve"> oggettiva delibera per quanto sopra l'ammenda di euro 100 ,00 a carico del sodalizio</w:t>
      </w:r>
    </w:p>
    <w:p w14:paraId="38F9BD41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DIRIGENTI</w:t>
      </w:r>
    </w:p>
    <w:p w14:paraId="5FDE49E4" w14:textId="40A931FC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 xml:space="preserve">SQUALIFICA </w:t>
      </w:r>
      <w:r w:rsidR="00CE6F60">
        <w:rPr>
          <w:rFonts w:ascii="Century Gothic" w:hAnsi="Century Gothic"/>
          <w:b/>
          <w:bCs/>
          <w:caps/>
          <w:color w:val="111111"/>
          <w:u w:val="single"/>
        </w:rPr>
        <w:t>PER DUE</w:t>
      </w:r>
      <w:r>
        <w:rPr>
          <w:rFonts w:ascii="Century Gothic" w:hAnsi="Century Gothic"/>
          <w:b/>
          <w:bCs/>
          <w:caps/>
          <w:color w:val="111111"/>
          <w:u w:val="single"/>
        </w:rPr>
        <w:t xml:space="preserve"> GARE: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28E62880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DC5A38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VIGNALI LORENZO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21EEA2D" w14:textId="7D6E14F6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(PLAZA FOOTBALL CLUB)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70A977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6279C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20AC773E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4B70CBC3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367369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BARILLI FAUSTO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9A68AC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(TORRILE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528116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D2F522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4145C6E4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ALLENATORI</w:t>
      </w:r>
    </w:p>
    <w:p w14:paraId="2CEBE482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21BBCC00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0AA143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BONINI MICHAEL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D726C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 w:rsidRPr="00E42665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 xml:space="preserve">(SAXUM UNITED A.R.L.) </w:t>
            </w: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1 gara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3F85A9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9B9389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3C8DCDC1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0EBE9E1B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71B2FF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PANEBIANCO MAURO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90C022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(ASD LE FOLGORI)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BC645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PORTA PAOLO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616DD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(PLAZA FOOTBALL CLUB)</w:t>
            </w:r>
          </w:p>
        </w:tc>
      </w:tr>
    </w:tbl>
    <w:p w14:paraId="0C76CFDD" w14:textId="77777777" w:rsidR="00CE6F60" w:rsidRDefault="00CE6F60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</w:p>
    <w:p w14:paraId="37D9C20D" w14:textId="77777777" w:rsidR="00CE6F60" w:rsidRDefault="00CE6F60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br w:type="page"/>
      </w:r>
    </w:p>
    <w:p w14:paraId="41C4279B" w14:textId="4510FD7F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1D304F2F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68B6412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15A8AC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FRASSINETTI FEDERICO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98BB44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(FELINA)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F9132B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ORI ALBERTO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0542FA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(MILAN CLUB PARMA)</w:t>
            </w:r>
          </w:p>
        </w:tc>
      </w:tr>
      <w:tr w:rsidR="00E42665" w14:paraId="0EDAAABD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2EEB40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BERTOLINI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A7CA31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(MONTECCHIO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A88A40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TOMASINI GIACOMO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70AA7F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 ROVERETANA ASD APS)</w:t>
            </w:r>
          </w:p>
        </w:tc>
      </w:tr>
      <w:tr w:rsidR="00E42665" w14:paraId="63A14A66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5D4DFB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TITOIU DANIELE ALEXAND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2982FA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368D2F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BERSELLI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7730C0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(SALVATERRA)</w:t>
            </w:r>
          </w:p>
        </w:tc>
      </w:tr>
      <w:tr w:rsidR="00E42665" w14:paraId="49C058DF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DB00D7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BAYO DIANKO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600481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(SANTILARIO FC 1965)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3DB9D3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KABA OUSMANE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B2AF33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(SANTILARIO FC 1965)</w:t>
            </w:r>
          </w:p>
        </w:tc>
      </w:tr>
      <w:tr w:rsidR="00E42665" w14:paraId="2583AE65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31E341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VETERE DANNY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C0F7F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(VIGOR LUZZARA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DF6E0E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31EF40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47C61EF9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169F1ED6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CON DIFFIDA (IV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4A02F91B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16EAC3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ZUCCHINELLI FEDERICO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DD0B35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(ASD LE FOLGORI)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A7CB48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COSTETTI EDOARDO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D25463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(BIASOLA-RIVALTA)</w:t>
            </w:r>
          </w:p>
        </w:tc>
      </w:tr>
      <w:tr w:rsidR="00E42665" w14:paraId="2813157E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F1B4DE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KONDAKCIU MARIEL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588B9F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(BIASOLA-RIVALTA)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952F5C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EAC6E6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F2C5A96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5DAFFFD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39C283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MBENGUE OMAR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8BF022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(AICS GUASTALLA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2C31D1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GIROLDINI SIMONE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3EC8F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(FOGLIANO A.S.D.)</w:t>
            </w:r>
          </w:p>
        </w:tc>
      </w:tr>
      <w:tr w:rsidR="00E42665" w14:paraId="4612512D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3F60A8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MARGARIA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0FFDFA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(FOGLIANO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334AD8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TERENZIANI NICOLO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6F1673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(FOSDONDO A.S.D.)</w:t>
            </w:r>
          </w:p>
        </w:tc>
      </w:tr>
      <w:tr w:rsidR="00E42665" w14:paraId="235E540A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C0F6C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FANTINI TOMMASO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0C8ECF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(MONTECCHIO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36A48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SELJA KLEJVIS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653AE9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(SANTILARIO FC 1965)</w:t>
            </w:r>
          </w:p>
        </w:tc>
      </w:tr>
      <w:tr w:rsidR="00E42665" w14:paraId="28EF6BBA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4CAD46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ZROUD NABIL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4436C4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(SANTILARIO FC 1965)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99DB92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ZAMBONI GIOVANNI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2D60E4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(VIGOR LUZZARA ASD)</w:t>
            </w:r>
          </w:p>
        </w:tc>
      </w:tr>
    </w:tbl>
    <w:p w14:paraId="04048A8D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6404B06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D43FDB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ALLEGRETTI NICOLO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46A368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(AICS GUASTALLA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BB482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BENELLI JACOPO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0CB583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(AICS GUASTALLA ASD)</w:t>
            </w:r>
          </w:p>
        </w:tc>
      </w:tr>
      <w:tr w:rsidR="00E42665" w14:paraId="1382E713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EFC7D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BILLITTI MICHELE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3D16E7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(AICS GUASTALLA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486FD3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MARTINELLI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9AD96E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(AMICI DI DAVIDE)</w:t>
            </w:r>
          </w:p>
        </w:tc>
      </w:tr>
      <w:tr w:rsidR="00E42665" w14:paraId="7E458F4F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FE77E9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MAZZA EMANUELE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EEF898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(ATLETICO BILBAGNO S.G.)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67A9A8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DIAWARA ADAMA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8876BF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(AUDACE A.S.D.)</w:t>
            </w:r>
          </w:p>
        </w:tc>
      </w:tr>
      <w:tr w:rsidR="00E42665" w14:paraId="704A0C3F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D97CCE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KANTE GORA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39C6F7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(AUDACE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6E09B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DOBOS EMILIAN IOSIF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F78971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(CADELBOSCO A.S.D.)</w:t>
            </w:r>
          </w:p>
        </w:tc>
      </w:tr>
      <w:tr w:rsidR="00E42665" w14:paraId="704B3B7C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3C4CF7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COSTOLI NICOLA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058B8F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(FELINA)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BCAB4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FONTANELLI EMANUELE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F04A56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(FELINA)</w:t>
            </w:r>
          </w:p>
        </w:tc>
      </w:tr>
      <w:tr w:rsidR="00E42665" w14:paraId="165BE61F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135EBA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ARCOPINTO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C9F076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(FOGLIANO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BEC56D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SPAGGIARI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CCF83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(FOGLIANO A.S.D.)</w:t>
            </w:r>
          </w:p>
        </w:tc>
      </w:tr>
      <w:tr w:rsidR="00E42665" w14:paraId="6D8351C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E98024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PACE ANTONIO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89D82B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(FOSDONDO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DAD780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FERRARI DANIELE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E2AFE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(GUALTIERESE 1965)</w:t>
            </w:r>
          </w:p>
        </w:tc>
      </w:tr>
      <w:tr w:rsidR="00E42665" w14:paraId="2EB7C65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1E58B8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BENNATI FEDERICO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E2759B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(MILAN CLUB PARMA)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6A8C15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RIGHI JACOPO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30E82A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 ROVERETANA ASD APS)</w:t>
            </w:r>
          </w:p>
        </w:tc>
      </w:tr>
      <w:tr w:rsidR="00E42665" w14:paraId="16A83FD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B3FF65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BERSELLI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FDACE3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(SALVATERRA)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826B11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MBENGUE ABDOULAYE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F6451F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(SANTILARIO FC 1965)</w:t>
            </w:r>
          </w:p>
        </w:tc>
      </w:tr>
      <w:tr w:rsidR="00E42665" w14:paraId="1E02CB5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FA5611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OLIVETO SIMONE ALFREDO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68B58C0" w14:textId="77777777" w:rsidR="00E42665" w:rsidRP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E42665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(SAXUM UNITED A.R.L.)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AD86E9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CHELUCCI ANTONIO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C17F44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(TORRILE A.S.D.)</w:t>
            </w:r>
          </w:p>
        </w:tc>
      </w:tr>
      <w:tr w:rsidR="00E42665" w14:paraId="132A65A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C3EAA8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IAVAZZO DOMENICO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B200D0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(TORRILE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7A08A4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FASTOSI MANUEL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4E4A8B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(VIGOR LUZZARA ASD)</w:t>
            </w:r>
          </w:p>
        </w:tc>
      </w:tr>
      <w:tr w:rsidR="00E42665" w14:paraId="4F08022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C8A8F5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ALVES MEDEIROS THIAGO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AA99DA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11C71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PEZZIGA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D108D4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</w:tr>
      <w:tr w:rsidR="00E42665" w14:paraId="6A15A37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1468E1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THEA ALEXIS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AC5197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66EA44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DA1FA8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5B2D5842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202AE2FA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59FCD1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CELOTTO FRANCESCO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E8CDC6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(AICS GUASTALLA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CEF3F0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CARPI EDOARDO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1525F9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(ASD LE FOLGORI)</w:t>
            </w:r>
          </w:p>
        </w:tc>
      </w:tr>
      <w:tr w:rsidR="00E42665" w14:paraId="01DE488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8525B9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ZUCCHINELLI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A90E10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(ASD LE FOLGORI)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316EC8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AVANZO GIOSUE PIO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17D602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(AUDACE A.S.D.)</w:t>
            </w:r>
          </w:p>
        </w:tc>
      </w:tr>
      <w:tr w:rsidR="00E42665" w14:paraId="19913213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90474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GALATI YERSON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50AE3B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(BIASOLA-RIVALTA)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DCE65B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SONCINI EMANUELE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2217BA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(BIASOLA-RIVALTA)</w:t>
            </w:r>
          </w:p>
        </w:tc>
      </w:tr>
      <w:tr w:rsidR="00E42665" w14:paraId="2D4A33CF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23AC12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ASAMOAH DANIELE KYEI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311664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(CADELBOSCO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D8DEC7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VASAPOLLO VINCENZO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8B4707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(CADELBOSCO A.S.D.)</w:t>
            </w:r>
          </w:p>
        </w:tc>
      </w:tr>
      <w:tr w:rsidR="00E42665" w14:paraId="4AC0585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2B24BB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CERRELLI GIUSEPPE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D106CB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(COVIOLO FOOTBALL CLUB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26DD1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CHIELI GABRIELE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FFD12A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(FOGLIANO A.S.D.)</w:t>
            </w:r>
          </w:p>
        </w:tc>
      </w:tr>
      <w:tr w:rsidR="00E42665" w14:paraId="3560BCB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00A081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IARDINO SALVATORE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BE5A90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(FOGLIANO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4918A3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DE FALCO CRISTIAN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704DA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(GUALTIERESE 1965)</w:t>
            </w:r>
          </w:p>
        </w:tc>
      </w:tr>
      <w:tr w:rsidR="00E42665" w14:paraId="04F90E0F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B3399D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SEYE AMETH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A2524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(MILAN CLUB PARMA)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F3C5BD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CAPANNI NICOLO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99B46D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(MONTECCHIO A.S.D.)</w:t>
            </w:r>
          </w:p>
        </w:tc>
      </w:tr>
      <w:tr w:rsidR="00E42665" w14:paraId="3B9BDE4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19CFD2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BEZZECCHI GIACOMO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EA8F21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(PLAZA FOOTBALL CLUB)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25B972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LUSETTI EINAR FRANCESCO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EC1606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(PLAZA FOOTBALL CLUB)</w:t>
            </w:r>
          </w:p>
        </w:tc>
      </w:tr>
      <w:tr w:rsidR="00E42665" w14:paraId="703B01C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AA3C1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RENZI GIANLUCA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ED09F2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(PLAZA FOOTBALL CLUB)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475FEE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SONCINI GABRIELE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DC16B3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(PLAZA FOOTBALL CLUB)</w:t>
            </w:r>
          </w:p>
        </w:tc>
      </w:tr>
      <w:tr w:rsidR="00E42665" w14:paraId="7042D5C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BF551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 ONGHIA CHRISTIAN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12FC5C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 ROVERETANA ASD APS)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0C3DB4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MARCHETTI FEDERICO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4C1220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 ROVERETANA ASD APS)</w:t>
            </w:r>
          </w:p>
        </w:tc>
      </w:tr>
      <w:tr w:rsidR="00E42665" w14:paraId="6660F01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F0F594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CORSINI AUGUSTO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AE1D97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MONTEFIORINO)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611CD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DALLARI DANIELE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99C908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MONTEFIORINO)</w:t>
            </w:r>
          </w:p>
        </w:tc>
      </w:tr>
      <w:tr w:rsidR="00E42665" w14:paraId="3876DF17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FE6AD6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DONADELLI FEDERICO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F96C0C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(POLISPORTIVA MONTEFIORINO)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56E57E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FABBRIS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52F08F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</w:tr>
      <w:tr w:rsidR="00E42665" w14:paraId="07D528F6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359518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FERRARI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4991ED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(SALVATERRA)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14077B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GUAGLIARDO DANIELE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13E8DD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(SALVATERRA)</w:t>
            </w:r>
          </w:p>
        </w:tc>
      </w:tr>
      <w:tr w:rsidR="00E42665" w14:paraId="6B452190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791188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PETERLINI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46768A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(SALVATERRA)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26DEE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CEESAY MODOU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442370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(SANTOS 1948 A.S.D.)</w:t>
            </w:r>
          </w:p>
        </w:tc>
      </w:tr>
      <w:tr w:rsidR="00E42665" w:rsidRPr="009D76B3" w14:paraId="192EE46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625895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RAGNI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912F4D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(SANTOS 1948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748EB2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BITONTI ANTONIO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372E101" w14:textId="77777777" w:rsidR="00E42665" w:rsidRP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E42665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(SAXUM UNITED A.R.L.)</w:t>
            </w:r>
          </w:p>
        </w:tc>
      </w:tr>
      <w:tr w:rsidR="00E42665" w:rsidRPr="009D76B3" w14:paraId="4417ACF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FCA21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CAVECCHI RICCARDO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E29343" w14:textId="77777777" w:rsidR="00E42665" w:rsidRP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E42665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(SAXUM UNITED A.R.L.)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3383B7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ZANOTTI PIETRO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F4D508B" w14:textId="77777777" w:rsidR="00E42665" w:rsidRP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E42665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(SAXUM UNITED A.R.L.)</w:t>
            </w:r>
          </w:p>
        </w:tc>
      </w:tr>
      <w:tr w:rsidR="00E42665" w14:paraId="6EE5B053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B52D8E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CALESTANI MANUEL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5885C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(TORRILE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310743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BEVILACQUA VINCENZO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9481F4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(VIGOR LUZZARA ASD)</w:t>
            </w:r>
          </w:p>
        </w:tc>
      </w:tr>
      <w:tr w:rsidR="00E42665" w14:paraId="3C260EC7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CAA5AC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FOMBA ALI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E6A9E6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B4AA75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RONZONI CESARE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A03502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(VIRTUS)</w:t>
            </w:r>
          </w:p>
        </w:tc>
      </w:tr>
    </w:tbl>
    <w:p w14:paraId="4C82949C" w14:textId="77777777" w:rsidR="000F320A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488C13B7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 xml:space="preserve">CAMPIONATO </w:t>
      </w:r>
      <w:r>
        <w:rPr>
          <w:rFonts w:ascii="Calibri" w:eastAsia="Arial" w:hAnsi="Calibri" w:cs="Arial"/>
          <w:b/>
          <w:color w:val="000000"/>
          <w:sz w:val="32"/>
          <w:szCs w:val="28"/>
        </w:rPr>
        <w:t>CALCIO A 5 SERIE D</w:t>
      </w: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 xml:space="preserve"> </w:t>
      </w:r>
    </w:p>
    <w:p w14:paraId="40DD34AA" w14:textId="77777777" w:rsidR="000F320A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490C7D9C" w14:textId="77777777" w:rsidR="00E42665" w:rsidRDefault="00E42665" w:rsidP="00E42665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16/ 10/2026</w:t>
      </w:r>
    </w:p>
    <w:p w14:paraId="7F3BA60E" w14:textId="77777777" w:rsidR="00E42665" w:rsidRDefault="00E42665" w:rsidP="00E42665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161693A1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SOCIETA'</w:t>
      </w:r>
    </w:p>
    <w:p w14:paraId="7B2A4F91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AMMENDA</w:t>
      </w:r>
    </w:p>
    <w:p w14:paraId="213B63D7" w14:textId="77777777" w:rsidR="00E42665" w:rsidRDefault="00E42665" w:rsidP="00E42665">
      <w:pPr>
        <w:pStyle w:val="NormaleWeb"/>
        <w:spacing w:before="80" w:beforeAutospacing="0" w:after="0" w:afterAutospacing="0" w:line="240" w:lineRule="exact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Euro 150,00</w:t>
      </w:r>
    </w:p>
    <w:p w14:paraId="7E71F3D0" w14:textId="77777777" w:rsidR="00E42665" w:rsidRDefault="00E42665" w:rsidP="00E42665">
      <w:pPr>
        <w:pStyle w:val="NormaleWeb"/>
        <w:spacing w:before="0" w:beforeAutospacing="0" w:after="0" w:afterAutospacing="0" w:line="240" w:lineRule="exact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SUZZARA SPORT CLUB 1919 A</w:t>
      </w:r>
    </w:p>
    <w:p w14:paraId="74A3620E" w14:textId="77777777" w:rsidR="00E42665" w:rsidRDefault="00E42665" w:rsidP="00E42665">
      <w:pPr>
        <w:pStyle w:val="NormaleWeb"/>
        <w:spacing w:before="0" w:beforeAutospacing="0" w:after="12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Il Giudice Sportivo, letto il referto di gara e rilevata la condotta assunta dalla tifoseria casalinga ed in particolare di un tifoso della stessa che per tutta la gara e sino al termine della stessa peraltro terminata con il risultato di 2 a 1 in favore della squadra di casa, protestava contro la condotta arbitrale proferendo frasi ingiuriose e irriguardose in modo reiterato e continuativo. Tenuto conto della responsabilità oggettiva che incombe sul sodalizio per la condotta della propria tifoseria e non rinvenendo nessun intervento da parte del sodalizio medesimo posto a interrompere la suddetta condotta, delibera l'ammenda i Eudo 150,00 ai danni della Società SUZZARA SPORT CLUB 1919</w:t>
      </w:r>
    </w:p>
    <w:p w14:paraId="2E5E65DE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7676B602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DUE GARE EFFETTIVE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6C779C0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3316C0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HALILI ARTAN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0B1C5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(FUTSAL DUCALE PARMA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74B2BD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9DDC91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43A9358C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0286A0A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D780B8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LUPOLI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15E574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PROSPERO U.S.)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B477C4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PACILLI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077E48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(SUZZARA SPORT CLUB 1919 A)</w:t>
            </w:r>
          </w:p>
        </w:tc>
      </w:tr>
    </w:tbl>
    <w:p w14:paraId="01CDF473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552781B9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36B1C5DB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7A86B8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STRONATI MATTIA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332A7C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(CORTE CALCIO)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95BA04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VENEZIANI DAVIDE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B2006C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(CORTE CALCIO)</w:t>
            </w:r>
          </w:p>
        </w:tc>
      </w:tr>
      <w:tr w:rsidR="00E42665" w14:paraId="7D1AD5F5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D00452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EL BAHRI ILYASS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E6A379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CASALGRANDESE C5)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BE3AC2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EL BOUKH OMAR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50C17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CASALGRANDESE C5)</w:t>
            </w:r>
          </w:p>
        </w:tc>
      </w:tr>
      <w:tr w:rsidR="00E42665" w14:paraId="7E9739CC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98F0F2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COCCONI MANUEL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044AAB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(SUZZARA SPORT CLUB 1919 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556627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FORNASARI LORENZO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E0C07E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(SUZZARA SPORT CLUB 1919 A)</w:t>
            </w:r>
          </w:p>
        </w:tc>
      </w:tr>
      <w:tr w:rsidR="00E42665" w14:paraId="54A015EB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A91390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LUI FEDERICO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044927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(SUZZARA SPORT CLUB 1919 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1B29991" w14:textId="77777777" w:rsidR="00E42665" w:rsidRP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fr-FR"/>
              </w:rPr>
            </w:pPr>
            <w:r w:rsidRPr="00E42665">
              <w:rPr>
                <w:rFonts w:ascii="Century Gothic" w:hAnsi="Century Gothic"/>
                <w:caps/>
                <w:color w:val="111111"/>
                <w:sz w:val="16"/>
                <w:szCs w:val="16"/>
                <w:lang w:val="fr-FR"/>
              </w:rPr>
              <w:t>PAULA DE JESUS CHARLES CALEO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BBA497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(TEKNO CALCIO A 5)</w:t>
            </w:r>
          </w:p>
        </w:tc>
      </w:tr>
    </w:tbl>
    <w:p w14:paraId="7CB062FC" w14:textId="77777777" w:rsidR="00CE6F60" w:rsidRDefault="00CE6F60" w:rsidP="00E42665">
      <w:pPr>
        <w:jc w:val="center"/>
        <w:rPr>
          <w:rFonts w:ascii="Century Gothic" w:hAnsi="Century Gothic"/>
          <w:b/>
          <w:bCs/>
          <w:caps/>
          <w:color w:val="111111"/>
        </w:rPr>
      </w:pPr>
    </w:p>
    <w:p w14:paraId="3F38C4F8" w14:textId="77777777" w:rsidR="00CE6F60" w:rsidRDefault="00CE6F60">
      <w:pPr>
        <w:rPr>
          <w:rFonts w:ascii="Century Gothic" w:hAnsi="Century Gothic"/>
          <w:b/>
          <w:bCs/>
          <w:caps/>
          <w:color w:val="111111"/>
        </w:rPr>
      </w:pPr>
      <w:r>
        <w:rPr>
          <w:rFonts w:ascii="Century Gothic" w:hAnsi="Century Gothic"/>
          <w:b/>
          <w:bCs/>
          <w:caps/>
          <w:color w:val="111111"/>
        </w:rPr>
        <w:br w:type="page"/>
      </w:r>
    </w:p>
    <w:p w14:paraId="1C75B61C" w14:textId="15D2489F" w:rsidR="00E42665" w:rsidRDefault="00E42665" w:rsidP="00E42665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18/ 10/2026</w:t>
      </w:r>
    </w:p>
    <w:p w14:paraId="6AD80C90" w14:textId="77777777" w:rsidR="00E42665" w:rsidRDefault="00E42665" w:rsidP="00E42665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7D66D995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6DB63145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681EBC7F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18D25E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PONTRELLI GIANLUCA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EF479F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(GATTATICO CLUB)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3F7F18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COSTACHE MARIAN VALENTIN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9F932C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(LEGIONE PARMENSE)</w:t>
            </w:r>
          </w:p>
        </w:tc>
      </w:tr>
      <w:tr w:rsidR="00E42665" w14:paraId="3757F1CD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324A7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CAVIGLIA GIUSEPPE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A5EF05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(LIBERTAS FUTSAL)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73766C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ESPOSITO RAFFAELE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36E3E4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(LIBERTAS FUTSAL)</w:t>
            </w:r>
          </w:p>
        </w:tc>
      </w:tr>
      <w:tr w:rsidR="00E42665" w14:paraId="078C164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3E40E4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NICASTRO FLAVIO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F058F1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(LIBERTAS FUTSAL)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4F4D8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45D3A2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013A27CB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2F15358B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 xml:space="preserve">CAMPIONATO UNDER 19 PROVINCIALE </w:t>
      </w:r>
    </w:p>
    <w:p w14:paraId="5BB3E213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1B3F273C" w14:textId="77777777" w:rsidR="00E42665" w:rsidRDefault="00E42665" w:rsidP="00E42665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17/ 10/2026</w:t>
      </w:r>
    </w:p>
    <w:p w14:paraId="60D0FBD1" w14:textId="77777777" w:rsidR="00E42665" w:rsidRDefault="00E42665" w:rsidP="00E42665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4C5964A8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DIRIGENTI</w:t>
      </w:r>
    </w:p>
    <w:p w14:paraId="1C7751CE" w14:textId="594C5F6E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 xml:space="preserve">SQUALIFICA </w:t>
      </w:r>
      <w:r w:rsidR="00CE6F60">
        <w:rPr>
          <w:rFonts w:ascii="Century Gothic" w:hAnsi="Century Gothic"/>
          <w:b/>
          <w:bCs/>
          <w:caps/>
          <w:color w:val="111111"/>
          <w:u w:val="single"/>
        </w:rPr>
        <w:t>PER UN</w:t>
      </w:r>
      <w:r>
        <w:rPr>
          <w:rFonts w:ascii="Century Gothic" w:hAnsi="Century Gothic"/>
          <w:b/>
          <w:bCs/>
          <w:caps/>
          <w:color w:val="111111"/>
          <w:u w:val="single"/>
        </w:rPr>
        <w:t>A GAR</w:t>
      </w:r>
      <w:r w:rsidR="00CE6F60">
        <w:rPr>
          <w:rFonts w:ascii="Century Gothic" w:hAnsi="Century Gothic"/>
          <w:b/>
          <w:bCs/>
          <w:caps/>
          <w:color w:val="111111"/>
          <w:u w:val="single"/>
        </w:rPr>
        <w:t>A</w:t>
      </w:r>
      <w:r>
        <w:rPr>
          <w:rFonts w:ascii="Century Gothic" w:hAnsi="Century Gothic"/>
          <w:b/>
          <w:bCs/>
          <w:caps/>
          <w:color w:val="111111"/>
          <w:u w:val="single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08D339EE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88A1E5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OLIVIERI MIRCO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5BA7C31" w14:textId="4C487F64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 xml:space="preserve">(AUDACE A.S.D.)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E3B516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4AF6C1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2A620527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ALLENATORI</w:t>
      </w:r>
    </w:p>
    <w:p w14:paraId="0D6C6AA9" w14:textId="7F31926B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</w:t>
      </w:r>
      <w:r w:rsidR="00CE6F60">
        <w:rPr>
          <w:rFonts w:ascii="Century Gothic" w:hAnsi="Century Gothic"/>
          <w:b/>
          <w:bCs/>
          <w:caps/>
          <w:color w:val="111111"/>
          <w:u w:val="single"/>
        </w:rPr>
        <w:t xml:space="preserve"> PER UNA GARA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1E8FC54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3447F6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BERTONI CRISTIANO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5D974FB" w14:textId="43BB9485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 xml:space="preserve">(A.C. CARPINETI)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26988B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AFA66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0C8F813F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105A2076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85E028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FERRARI GABRIELE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9951C6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(DAINO SANTA CROCE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86EE64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185AD6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6C9C12C0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3A883F52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CINQUE GARE EFFETTIVE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320FFC0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7F1F21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FEDERZONI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7E1839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(BORZANESE QUATTROCASTELLA)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182483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E1A4D2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2A44B7B1" w14:textId="0A30A235" w:rsidR="00E42665" w:rsidRDefault="00E42665" w:rsidP="00E42665">
      <w:pPr>
        <w:pStyle w:val="NormaleWeb"/>
        <w:spacing w:before="40" w:beforeAutospacing="0" w:after="12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 xml:space="preserve">il giudice sportivo letto il referto di gara e rilevata la duplice condotta illecita del calciatore Federzoni </w:t>
      </w:r>
      <w:r w:rsidR="00CE6F60">
        <w:rPr>
          <w:rFonts w:ascii="Century Gothic" w:hAnsi="Century Gothic"/>
          <w:color w:val="111111"/>
          <w:sz w:val="20"/>
          <w:szCs w:val="20"/>
        </w:rPr>
        <w:t>A</w:t>
      </w:r>
      <w:r>
        <w:rPr>
          <w:rFonts w:ascii="Century Gothic" w:hAnsi="Century Gothic"/>
          <w:color w:val="111111"/>
          <w:sz w:val="20"/>
          <w:szCs w:val="20"/>
        </w:rPr>
        <w:t>lessandro il quale durante la gara poneva entrambe le mani sul collo dell'avv</w:t>
      </w:r>
      <w:r w:rsidR="00CE6F60">
        <w:rPr>
          <w:rFonts w:ascii="Century Gothic" w:hAnsi="Century Gothic"/>
          <w:color w:val="111111"/>
          <w:sz w:val="20"/>
          <w:szCs w:val="20"/>
        </w:rPr>
        <w:t>ers</w:t>
      </w:r>
      <w:r>
        <w:rPr>
          <w:rFonts w:ascii="Century Gothic" w:hAnsi="Century Gothic"/>
          <w:color w:val="111111"/>
          <w:sz w:val="20"/>
          <w:szCs w:val="20"/>
        </w:rPr>
        <w:t xml:space="preserve">ario, integrano evidente condotta violenta oggetto di sanzione, e successivamente </w:t>
      </w:r>
      <w:r w:rsidR="00CE6F60">
        <w:rPr>
          <w:rFonts w:ascii="Century Gothic" w:hAnsi="Century Gothic"/>
          <w:color w:val="111111"/>
          <w:sz w:val="20"/>
          <w:szCs w:val="20"/>
        </w:rPr>
        <w:t>rivolgendosi</w:t>
      </w:r>
      <w:r>
        <w:rPr>
          <w:rFonts w:ascii="Century Gothic" w:hAnsi="Century Gothic"/>
          <w:color w:val="111111"/>
          <w:sz w:val="20"/>
          <w:szCs w:val="20"/>
        </w:rPr>
        <w:t xml:space="preserve"> all'arbitro a fronte del provvedimento di espulsione proferiva frase ingiuriosa nei </w:t>
      </w:r>
      <w:r w:rsidR="00CE6F60">
        <w:rPr>
          <w:rFonts w:ascii="Century Gothic" w:hAnsi="Century Gothic"/>
          <w:color w:val="111111"/>
          <w:sz w:val="20"/>
          <w:szCs w:val="20"/>
        </w:rPr>
        <w:t>confronti</w:t>
      </w:r>
      <w:r>
        <w:rPr>
          <w:rFonts w:ascii="Century Gothic" w:hAnsi="Century Gothic"/>
          <w:color w:val="111111"/>
          <w:sz w:val="20"/>
          <w:szCs w:val="20"/>
        </w:rPr>
        <w:t xml:space="preserve"> di quest'ultimo, pertanto rilevata la duplice condotta e la violazione dell'art 38 </w:t>
      </w:r>
      <w:r w:rsidR="00CE6F60">
        <w:rPr>
          <w:rFonts w:ascii="Century Gothic" w:hAnsi="Century Gothic"/>
          <w:color w:val="111111"/>
          <w:sz w:val="20"/>
          <w:szCs w:val="20"/>
        </w:rPr>
        <w:t>nonché</w:t>
      </w:r>
      <w:r>
        <w:rPr>
          <w:rFonts w:ascii="Century Gothic" w:hAnsi="Century Gothic"/>
          <w:color w:val="111111"/>
          <w:sz w:val="20"/>
          <w:szCs w:val="20"/>
        </w:rPr>
        <w:t xml:space="preserve"> dell'art 36 </w:t>
      </w:r>
      <w:proofErr w:type="spellStart"/>
      <w:r>
        <w:rPr>
          <w:rFonts w:ascii="Century Gothic" w:hAnsi="Century Gothic"/>
          <w:color w:val="111111"/>
          <w:sz w:val="20"/>
          <w:szCs w:val="20"/>
        </w:rPr>
        <w:t>cdgs</w:t>
      </w:r>
      <w:proofErr w:type="spellEnd"/>
      <w:r>
        <w:rPr>
          <w:rFonts w:ascii="Century Gothic" w:hAnsi="Century Gothic"/>
          <w:color w:val="111111"/>
          <w:sz w:val="20"/>
          <w:szCs w:val="20"/>
        </w:rPr>
        <w:t xml:space="preserve"> di cui si tiene conto in </w:t>
      </w:r>
      <w:r w:rsidR="00CE6F60">
        <w:rPr>
          <w:rFonts w:ascii="Century Gothic" w:hAnsi="Century Gothic"/>
          <w:color w:val="111111"/>
          <w:sz w:val="20"/>
          <w:szCs w:val="20"/>
        </w:rPr>
        <w:t>ogni</w:t>
      </w:r>
      <w:r>
        <w:rPr>
          <w:rFonts w:ascii="Century Gothic" w:hAnsi="Century Gothic"/>
          <w:color w:val="111111"/>
          <w:sz w:val="20"/>
          <w:szCs w:val="20"/>
        </w:rPr>
        <w:t xml:space="preserve"> caso della </w:t>
      </w:r>
      <w:r w:rsidR="00CE6F60">
        <w:rPr>
          <w:rFonts w:ascii="Century Gothic" w:hAnsi="Century Gothic"/>
          <w:color w:val="111111"/>
          <w:sz w:val="20"/>
          <w:szCs w:val="20"/>
        </w:rPr>
        <w:t>tenuta</w:t>
      </w:r>
      <w:r>
        <w:rPr>
          <w:rFonts w:ascii="Century Gothic" w:hAnsi="Century Gothic"/>
          <w:color w:val="111111"/>
          <w:sz w:val="20"/>
          <w:szCs w:val="20"/>
        </w:rPr>
        <w:t xml:space="preserve"> della stessa </w:t>
      </w:r>
      <w:r w:rsidR="00CE6F60">
        <w:rPr>
          <w:rFonts w:ascii="Century Gothic" w:hAnsi="Century Gothic"/>
          <w:color w:val="111111"/>
          <w:sz w:val="20"/>
          <w:szCs w:val="20"/>
        </w:rPr>
        <w:t>delibera</w:t>
      </w:r>
      <w:r>
        <w:rPr>
          <w:rFonts w:ascii="Century Gothic" w:hAnsi="Century Gothic"/>
          <w:color w:val="111111"/>
          <w:sz w:val="20"/>
          <w:szCs w:val="20"/>
        </w:rPr>
        <w:t xml:space="preserve"> la squalifica per n 5 </w:t>
      </w:r>
      <w:r w:rsidR="00CE6F60">
        <w:rPr>
          <w:rFonts w:ascii="Century Gothic" w:hAnsi="Century Gothic"/>
          <w:color w:val="111111"/>
          <w:sz w:val="20"/>
          <w:szCs w:val="20"/>
        </w:rPr>
        <w:t>giornate</w:t>
      </w:r>
    </w:p>
    <w:p w14:paraId="2947D3A6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285622B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38F52A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BARONI RICCARDO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C63D31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(A.C. CARPINETI)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CA54F0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MAZZALI MANUELE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CD5922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</w:tr>
      <w:tr w:rsidR="00E42665" w14:paraId="16B5229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B7D9F7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MAZHOUD MAHMOUD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D5B76C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POLO CALCIO)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E9061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E9A763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3DFD1788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317C8EFA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5B1BF767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285ED1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BONCI ALEX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E5E7F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(AUDACE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CFFFF2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GENNARI LEONE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3ECB65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(AUDACE A.S.D.)</w:t>
            </w:r>
          </w:p>
        </w:tc>
      </w:tr>
      <w:tr w:rsidR="00E42665" w14:paraId="55EED573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EF157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CAVALLARO CRISTIANO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1184BE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24C18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921EF8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467F7A96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7708A75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38EB63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FOGLIA NICOLO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4F1412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(AUDACE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65C976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MISSORINI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92A4E3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(AUDACE A.S.D.)</w:t>
            </w:r>
          </w:p>
        </w:tc>
      </w:tr>
      <w:tr w:rsidR="00E42665" w14:paraId="488CF95F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07C5D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BONDI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F3E777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(BOMA FELLEGARA)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A7900D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FRESCHI VITTORIO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F2138C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(BOMA FELLEGARA)</w:t>
            </w:r>
          </w:p>
        </w:tc>
      </w:tr>
      <w:tr w:rsidR="00E42665" w14:paraId="6E8E294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34796B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DI COSTANZO DOMENICO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C6EB9B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(DAINO SANTA CROCE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ED747E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BURANI SAMUELE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EEE32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(INVICTA GAVASSETO A.S.D.)</w:t>
            </w:r>
          </w:p>
        </w:tc>
      </w:tr>
      <w:tr w:rsidR="00E42665" w14:paraId="7E42D84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ED1C91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LUMACA FRANCESCO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11CDBA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(MONTANARA CALCIO DUCALE61)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B23CDD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PAMBIANCHI GABRIEL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79C9D1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(MONTANARA CALCIO DUCALE61)</w:t>
            </w:r>
          </w:p>
        </w:tc>
      </w:tr>
      <w:tr w:rsidR="00E42665" w14:paraId="5FA52F8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70686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GRASSELLI DARIO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462D37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(REGGIOLO)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57936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TAMBURRINO ANTONIO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0BFF84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</w:tr>
      <w:tr w:rsidR="00E42665" w14:paraId="79D234D5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F1D6FE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GIUNGO ANTONIO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75A49F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BAGNOLO)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DD4047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9BBEF2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487EB575" w14:textId="77777777" w:rsidR="00CE6F60" w:rsidRDefault="00CE6F60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</w:p>
    <w:p w14:paraId="7B118A06" w14:textId="77777777" w:rsidR="00CE6F60" w:rsidRDefault="00CE6F60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</w:p>
    <w:p w14:paraId="1041B9C8" w14:textId="40042BCF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5EC2802C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480DE6F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MARCIANO PIETRO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EE22BAE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(AUDACE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B2868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GHIDONI VALENTINO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CDEE9F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(BIASOLA-RIVALTA)</w:t>
            </w:r>
          </w:p>
        </w:tc>
      </w:tr>
      <w:tr w:rsidR="00E42665" w14:paraId="33C5B12A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BBF0D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CAMPANI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3139F0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(BOMA FELLEGARA)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2C7D1F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BRULAJ GABRIEL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CEBA1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(BORZANESE QUATTROCASTELLA)</w:t>
            </w:r>
          </w:p>
        </w:tc>
      </w:tr>
      <w:tr w:rsidR="00E42665" w14:paraId="5AA32E6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22A639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MASINI SIMONE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F3A53D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(DAINO SANTA CROCE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BAF58B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CASTALDO GABRIELE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0EB36D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(MASONE)</w:t>
            </w:r>
          </w:p>
        </w:tc>
      </w:tr>
      <w:tr w:rsidR="00E42665" w14:paraId="02899DD6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137A83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GRECO GIUSEPPE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F3C3A6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(MASONE)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98D8F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KEITA DIBY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6C8058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(MASONE)</w:t>
            </w:r>
          </w:p>
        </w:tc>
      </w:tr>
      <w:tr w:rsidR="00E42665" w14:paraId="59E9C4DE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478C34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STEMA MATEO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7E85EE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(MONTANARA CALCIO DUCALE61)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88D81E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SANTI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7BC9D42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</w:tr>
      <w:tr w:rsidR="00E42665" w:rsidRPr="009D76B3" w14:paraId="0FBC1ED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83254F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GUEYE SALIOU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DF232D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(SANTILARIO FC 1965)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F94407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MANSARAY ALIEU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57AB69A" w14:textId="77777777" w:rsidR="00E42665" w:rsidRP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E42665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(SAXUM UNITED A.R.L.)</w:t>
            </w:r>
          </w:p>
        </w:tc>
      </w:tr>
      <w:tr w:rsidR="00E42665" w14:paraId="682EDC65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EF70ED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VOLOSHCHUK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70142EC" w14:textId="77777777" w:rsidR="00E42665" w:rsidRP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E42665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(SAXUM UNITED A.R.L.)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671120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MORTELLARO SIMONE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ACD7C85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(SPORT CLUB MEZZANI)</w:t>
            </w:r>
          </w:p>
        </w:tc>
      </w:tr>
      <w:tr w:rsidR="00E42665" w14:paraId="3245551D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CA060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FONTANA SAMUELE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57082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BAGNOLO)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ADF8094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PAOLI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B54762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BAGNOLO)</w:t>
            </w:r>
          </w:p>
        </w:tc>
      </w:tr>
    </w:tbl>
    <w:p w14:paraId="28DF140D" w14:textId="77777777" w:rsidR="00E42665" w:rsidRDefault="00E42665" w:rsidP="00E42665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19/ 10/2026</w:t>
      </w:r>
    </w:p>
    <w:p w14:paraId="1110FA63" w14:textId="77777777" w:rsidR="00E42665" w:rsidRDefault="00E42665" w:rsidP="00E42665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53625C44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7F7A6E4C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125307FC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6E6526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FERRARI FLAVIO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CF3BF0A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DF4AE03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EC4789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1665FAD5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61547E44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6C7D481D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17CDC1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JALLOW YAYA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E13E241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(FIDES)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BDB9C2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303310B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1D446790" w14:textId="77777777" w:rsidR="00E42665" w:rsidRDefault="00E42665" w:rsidP="00E42665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E42665" w14:paraId="4230F6C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445CFDC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MARTI LORENZO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440EE0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(FIDES)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FB8D0D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LOUME CHEIKH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35F1839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</w:tr>
      <w:tr w:rsidR="00E42665" w14:paraId="0DE7C38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B7839B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SILVESTRI NICCOLO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4AD9E6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(REAL CASINA 04)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8964438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7C3CEF7" w14:textId="77777777" w:rsidR="00E42665" w:rsidRDefault="00E42665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1EF4CA4F" w14:textId="77777777" w:rsidR="000F320A" w:rsidRPr="00610E87" w:rsidRDefault="000F320A" w:rsidP="000F320A">
      <w:pPr>
        <w:rPr>
          <w:rFonts w:ascii="Century Gothic" w:hAnsi="Century Gothic" w:cs="Arial"/>
          <w:b/>
          <w:sz w:val="24"/>
          <w:szCs w:val="24"/>
        </w:rPr>
      </w:pPr>
    </w:p>
    <w:p w14:paraId="3001FAF0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UNDER 17 PROVINCIALI</w:t>
      </w:r>
    </w:p>
    <w:p w14:paraId="5704928B" w14:textId="77777777" w:rsidR="000F320A" w:rsidRPr="00610E87" w:rsidRDefault="000F320A" w:rsidP="000F320A">
      <w:pPr>
        <w:rPr>
          <w:rFonts w:ascii="Century Gothic" w:hAnsi="Century Gothic" w:cs="Arial"/>
          <w:b/>
        </w:rPr>
      </w:pPr>
    </w:p>
    <w:p w14:paraId="0134A6F0" w14:textId="77777777" w:rsidR="007A7304" w:rsidRDefault="007A7304" w:rsidP="007A7304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17/ 10/2026</w:t>
      </w:r>
    </w:p>
    <w:p w14:paraId="5BF4F0B8" w14:textId="77777777" w:rsidR="007A7304" w:rsidRDefault="007A7304" w:rsidP="007A7304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5EC3B123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146F7F68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:rsidRPr="009D76B3" w14:paraId="3D656C30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777DA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CERCIELLO YURI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1BD3A5" w14:textId="77777777" w:rsidR="007A7304" w:rsidRP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7A7304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(FOOTBALL CLUB 70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1933D55" w14:textId="77777777" w:rsidR="007A7304" w:rsidRP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7A7304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8A497EE" w14:textId="77777777" w:rsidR="007A7304" w:rsidRP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7A7304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 </w:t>
            </w:r>
          </w:p>
        </w:tc>
      </w:tr>
    </w:tbl>
    <w:p w14:paraId="76F44866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148A5E87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1C52C7DE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B59230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FAROOQ ASHAR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5A2AAE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(ROLO FABBRICO)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C83191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C66518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2ECA53FC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19886795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304B73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OMORODION EMMANUEL ONUMA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6F4F26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(ROLO FABBRICO)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0408D8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BD445D8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20FA7933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74E2E24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4086A9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ARTIOLI JUAN PABLO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1EE5DF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(ROLO FABBRICO)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097227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11244B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3F0F4270" w14:textId="77777777" w:rsidR="007A7304" w:rsidRDefault="007A7304" w:rsidP="007A7304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18/ 10/2026</w:t>
      </w:r>
    </w:p>
    <w:p w14:paraId="4774A6B7" w14:textId="77777777" w:rsidR="007A7304" w:rsidRDefault="007A7304" w:rsidP="007A7304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612CA720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DIRIGENTI</w:t>
      </w:r>
    </w:p>
    <w:p w14:paraId="09145F01" w14:textId="1F9FCC25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 xml:space="preserve">SQUALIFICA </w:t>
      </w:r>
      <w:r w:rsidR="00587D9D">
        <w:rPr>
          <w:rFonts w:ascii="Century Gothic" w:hAnsi="Century Gothic"/>
          <w:b/>
          <w:bCs/>
          <w:caps/>
          <w:color w:val="111111"/>
          <w:u w:val="single"/>
        </w:rPr>
        <w:t>PER DUE</w:t>
      </w:r>
      <w:r>
        <w:rPr>
          <w:rFonts w:ascii="Century Gothic" w:hAnsi="Century Gothic"/>
          <w:b/>
          <w:bCs/>
          <w:caps/>
          <w:color w:val="111111"/>
          <w:u w:val="single"/>
        </w:rPr>
        <w:t xml:space="preserve"> GARE: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63E8F4E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D8D5DD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CORSO CRISTIAN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354D418" w14:textId="1990D0D0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 xml:space="preserve">(VIRTUS BAGNOLO) 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8598D5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E8FF64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B088208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64AB2F1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071629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VANADIA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E12F0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BAGNOLO)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1D5DB0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440CAA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08161363" w14:textId="77777777" w:rsidR="00CE6F60" w:rsidRDefault="00CE6F60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</w:p>
    <w:p w14:paraId="163AC866" w14:textId="6AE9029C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68269D43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DUE GARE EFFETTIVE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17A6CCFD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C6BF3A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VIANA SAMUELE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46E044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(SAMMARTINESE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BA64E9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621BEF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512CA8B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592FBD3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CF11F0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TAFURI MATTIA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93FEBA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(FALKGALILEO)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43FD0E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F3E6ED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177A07C0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3F880965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 PER RECIDIVITA' IN AMMONIZIONE (V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2E5E7F3F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0DD4DD1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MURACA CRISTIAN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4FF3AD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(ARCETANA)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E823EB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5AD248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A445C90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CON DIFFIDA (IV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5D8898D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BA007D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BARONI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55A4D0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(ATLETIC PROGETTO MONTAGNA)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449D1A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SALSI SIMONE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FD7BF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(SAMMARTINESE A.S.D.)</w:t>
            </w:r>
          </w:p>
        </w:tc>
      </w:tr>
      <w:tr w:rsidR="007A7304" w14:paraId="27FBD04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C5BD38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SPICCIOLA PIETRO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9CFE6E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(VIANESE CALCIO SSDARL)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DABAA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D36BCF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027131DF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0BE5FBD4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B92ECD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PRIMAVORI FRANCESCO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E94A9C1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(ATLETIC PROGETTO MONTAGNA)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841440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FRATTINI GIOVANNI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ADC98F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(UNITED ALBINEA)</w:t>
            </w:r>
          </w:p>
        </w:tc>
      </w:tr>
    </w:tbl>
    <w:p w14:paraId="10FAA64C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65EFC80A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ACA608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BIANCHI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0E5768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(ARCETANA)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E01EDE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ZANNONI GABRIELE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B102888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(ARCETANA)</w:t>
            </w:r>
          </w:p>
        </w:tc>
      </w:tr>
      <w:tr w:rsidR="007A7304" w14:paraId="23B98BB6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ADA115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NOVALDI CRISTIAN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D8B53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(BOIARDO MAER)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6ACBAB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BONETTI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B8335F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(FALKGALILEO)</w:t>
            </w:r>
          </w:p>
        </w:tc>
      </w:tr>
      <w:tr w:rsidR="007A7304" w14:paraId="300A10EA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031964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QIRA XHORDI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5E7DA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(FALKGALILEO)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0840E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CALDERONI RUGGERO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AF66D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(LUZZARA CALCIO)</w:t>
            </w:r>
          </w:p>
        </w:tc>
      </w:tr>
      <w:tr w:rsidR="007A7304" w14:paraId="3668C32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D37B8A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MARANTA VINCENZO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DB48C41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(LUZZARA CALCIO)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275776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TRAVAGLINO EMANUELE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F7353F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(LUZZARA CALCIO)</w:t>
            </w:r>
          </w:p>
        </w:tc>
      </w:tr>
      <w:tr w:rsidR="007A7304" w14:paraId="1DF55CA6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C13CEB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BAHHOU OMAR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EED2B2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(ORIGINAL CELTIC BHOYS)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B9C47C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FORNACIARI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579D53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(UNITED ALBINEA)</w:t>
            </w:r>
          </w:p>
        </w:tc>
      </w:tr>
      <w:tr w:rsidR="007A7304" w14:paraId="78E0C29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F0129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DODA KRISTIANO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D05ECD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(VIANESE CALCIO SSDARL)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5CDB7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MONTANARI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05C1D6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(VIANESE CALCIO SSDARL)</w:t>
            </w:r>
          </w:p>
        </w:tc>
      </w:tr>
      <w:tr w:rsidR="007A7304" w14:paraId="7292C4DC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1963AA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DELL ONZA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B55E99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BAGNOLO)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9F04C6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2AF1A5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6576B1AA" w14:textId="77777777" w:rsidR="000F320A" w:rsidRPr="00610E87" w:rsidRDefault="000F320A" w:rsidP="000F320A">
      <w:pPr>
        <w:rPr>
          <w:rFonts w:ascii="Century Gothic" w:hAnsi="Century Gothic" w:cs="Arial"/>
          <w:b/>
          <w:bCs/>
          <w:sz w:val="22"/>
          <w:szCs w:val="22"/>
        </w:rPr>
      </w:pPr>
    </w:p>
    <w:p w14:paraId="158AB86D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UNDER 16 INTERPROVINCIALI</w:t>
      </w:r>
    </w:p>
    <w:p w14:paraId="05D1F622" w14:textId="77777777" w:rsidR="000F320A" w:rsidRPr="00610E87" w:rsidRDefault="000F320A" w:rsidP="000F320A">
      <w:pPr>
        <w:rPr>
          <w:rFonts w:ascii="Century Gothic" w:hAnsi="Century Gothic" w:cs="Arial"/>
          <w:b/>
        </w:rPr>
      </w:pPr>
    </w:p>
    <w:p w14:paraId="5FCD32A3" w14:textId="77777777" w:rsidR="00827FCC" w:rsidRDefault="00827FCC" w:rsidP="00827FCC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18/ 10/2026</w:t>
      </w:r>
    </w:p>
    <w:p w14:paraId="5E1C777F" w14:textId="77777777" w:rsidR="00827FCC" w:rsidRDefault="00827FCC" w:rsidP="00827FCC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05212CA4" w14:textId="77777777" w:rsidR="00827FCC" w:rsidRDefault="00827FCC" w:rsidP="00827FCC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DIRIGENTI</w:t>
      </w:r>
    </w:p>
    <w:p w14:paraId="64BA3976" w14:textId="77777777" w:rsidR="00827FCC" w:rsidRDefault="00827FCC" w:rsidP="00827FCC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827FCC" w14:paraId="556CDCF1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73B524F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MARINO LUCIANO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9D196DD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(ORIGINAL CELTIC BHOYS)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89560EC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5B3FFE6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4C64E0D8" w14:textId="77777777" w:rsidR="00827FCC" w:rsidRDefault="00827FCC" w:rsidP="00827FCC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ALLENATORI</w:t>
      </w:r>
    </w:p>
    <w:p w14:paraId="55128965" w14:textId="32F8D610" w:rsidR="00827FCC" w:rsidRDefault="00827FCC" w:rsidP="00827FCC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</w:t>
      </w:r>
      <w:r w:rsidR="00587D9D">
        <w:rPr>
          <w:rFonts w:ascii="Century Gothic" w:hAnsi="Century Gothic"/>
          <w:b/>
          <w:bCs/>
          <w:caps/>
          <w:color w:val="111111"/>
          <w:u w:val="single"/>
        </w:rPr>
        <w:t xml:space="preserve"> PER UNA GARA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827FCC" w14:paraId="14A0F7C3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32DDA1B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FERRARI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11525A9" w14:textId="16245740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(ORIGINAL CELTIC BHOYS)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5294CB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22305C5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E4DB939" w14:textId="77777777" w:rsidR="00827FCC" w:rsidRDefault="00827FCC" w:rsidP="00827FCC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06C7B832" w14:textId="77777777" w:rsidR="00827FCC" w:rsidRDefault="00827FCC" w:rsidP="00827FCC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827FCC" w14:paraId="4D73B038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F20CA3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FACCHINO VINCENZO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DBA513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(ORIGINAL CELTIC BHOYS)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B58BE44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68813FE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6A3C2FFB" w14:textId="77777777" w:rsidR="00827FCC" w:rsidRDefault="00827FCC" w:rsidP="00827FCC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827FCC" w14:paraId="05858047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098FA5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BEN HSSAIN AMIR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3D87026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(CASTELLARANO)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1535F63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MARINACI NICOLAS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67F1CEC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(CASTELLARANO)</w:t>
            </w:r>
          </w:p>
        </w:tc>
      </w:tr>
      <w:tr w:rsidR="00827FCC" w14:paraId="1A2F93DF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D96CA14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CALIENDO MATTIA SANTOLO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CD35A80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(CELTIC CAVRIAGO)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343B671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EL YAZILI BARAA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7BAF401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(FALKGALILEO)</w:t>
            </w:r>
          </w:p>
        </w:tc>
      </w:tr>
      <w:tr w:rsidR="00827FCC" w14:paraId="40502F8B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E488CC2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SINGH TANVIR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04CB18A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(GUASTALLA CALCIO SATURNO)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943C46B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PERONE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7D2E2B7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(ORIGINAL CELTIC BHOYS)</w:t>
            </w:r>
          </w:p>
        </w:tc>
      </w:tr>
      <w:tr w:rsidR="00827FCC" w14:paraId="1C3134D4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F3CAFA7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SCHIROSI NICHOLAS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2B7070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(POVIGLIESE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B853934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MESORACA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0F0426E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(REGGIOLO)</w:t>
            </w:r>
          </w:p>
        </w:tc>
      </w:tr>
      <w:tr w:rsidR="00827FCC" w:rsidRPr="009D76B3" w14:paraId="6265F2A9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6C46BB4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ALLOCCA STEFANO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864B0B1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(SAMMARTINESE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DB65C2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ROSEPPI SAMUEL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0DB9166" w14:textId="77777777" w:rsidR="00827FCC" w:rsidRP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827FCC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(SAXUM UNITED A.R.L.)</w:t>
            </w:r>
          </w:p>
        </w:tc>
      </w:tr>
    </w:tbl>
    <w:p w14:paraId="5AA8898D" w14:textId="77777777" w:rsidR="00CE6F60" w:rsidRPr="009D76B3" w:rsidRDefault="00CE6F60" w:rsidP="00827FCC">
      <w:pPr>
        <w:rPr>
          <w:rFonts w:ascii="Century Gothic" w:hAnsi="Century Gothic"/>
          <w:b/>
          <w:bCs/>
          <w:caps/>
          <w:color w:val="111111"/>
          <w:u w:val="single"/>
          <w:lang w:val="en-US"/>
        </w:rPr>
      </w:pPr>
    </w:p>
    <w:p w14:paraId="57A88EE0" w14:textId="77777777" w:rsidR="00CE6F60" w:rsidRPr="009D76B3" w:rsidRDefault="00CE6F60" w:rsidP="00827FCC">
      <w:pPr>
        <w:rPr>
          <w:rFonts w:ascii="Century Gothic" w:hAnsi="Century Gothic"/>
          <w:b/>
          <w:bCs/>
          <w:caps/>
          <w:color w:val="111111"/>
          <w:u w:val="single"/>
          <w:lang w:val="en-US"/>
        </w:rPr>
      </w:pPr>
    </w:p>
    <w:p w14:paraId="7C1B19DA" w14:textId="0EB1D798" w:rsidR="00827FCC" w:rsidRDefault="00827FCC" w:rsidP="00827FCC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827FCC" w14:paraId="178FFD7C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BBC5F1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WAHIB YASIR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CA5913B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(CELTIC CAVRIAGO)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6C166BD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ANDRONOVICI DAVIDE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48F467D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(FALKGALILEO)</w:t>
            </w:r>
          </w:p>
        </w:tc>
      </w:tr>
      <w:tr w:rsidR="00827FCC" w14:paraId="1ECFD79C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9FC29E2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ZANICHELLI FABIO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DF808B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(GUASTALLA CALCIO SATURNO)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532C3C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LIFRIERI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7D4EE89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(ORIGINAL CELTIC BHOYS)</w:t>
            </w:r>
          </w:p>
        </w:tc>
      </w:tr>
      <w:tr w:rsidR="00827FCC" w14:paraId="2E25206E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68F4D58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RUSALEN ALESSIO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297025B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(POVIGLIESE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64251A5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RUSSO GIUSEPPE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943190F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(SAMMARTINESE A.S.D.)</w:t>
            </w:r>
          </w:p>
        </w:tc>
      </w:tr>
      <w:tr w:rsidR="00827FCC" w14:paraId="522BCDD2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159D67A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PICCHI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E860134" w14:textId="77777777" w:rsidR="00827FCC" w:rsidRP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827FCC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(SAXUM UNITED A.R.L.)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5E8FD8A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BORSARI FEDERICO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6533BD9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(UNITED ALBINEA)</w:t>
            </w:r>
          </w:p>
        </w:tc>
      </w:tr>
      <w:tr w:rsidR="00827FCC" w14:paraId="10EE9CF2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583D0E5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LONGAGNANI ALESSIO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CF1D8B3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(UNITED ALBINEA)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5134071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PEZZAROSSI EMANUELE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E9BFABB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(VALDENZA FC ASD)</w:t>
            </w:r>
          </w:p>
        </w:tc>
      </w:tr>
      <w:tr w:rsidR="00827FCC" w14:paraId="506B4951" w14:textId="77777777" w:rsidTr="004C51E4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D07AE8E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ZAIROV ACHILLE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AC051BC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(VIANESE CALCIO SSDARL)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F0C4C19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5D03AC3" w14:textId="77777777" w:rsidR="00827FCC" w:rsidRDefault="00827FCC" w:rsidP="004C51E4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62DC233B" w14:textId="77777777" w:rsidR="000F320A" w:rsidRPr="00610E87" w:rsidRDefault="000F320A" w:rsidP="000F320A">
      <w:pPr>
        <w:rPr>
          <w:rFonts w:ascii="Century Gothic" w:hAnsi="Century Gothic" w:cs="Arial"/>
          <w:b/>
        </w:rPr>
      </w:pPr>
    </w:p>
    <w:p w14:paraId="32408712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UNDER 15 PROVINCIALI</w:t>
      </w:r>
    </w:p>
    <w:p w14:paraId="708A81F2" w14:textId="77777777" w:rsidR="000F320A" w:rsidRPr="00610E87" w:rsidRDefault="000F320A" w:rsidP="000F320A">
      <w:pPr>
        <w:rPr>
          <w:rFonts w:ascii="Century Gothic" w:hAnsi="Century Gothic" w:cs="Arial"/>
          <w:b/>
        </w:rPr>
      </w:pPr>
    </w:p>
    <w:p w14:paraId="3E3C9CAC" w14:textId="77777777" w:rsidR="007A7304" w:rsidRDefault="007A7304" w:rsidP="007A7304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17/ 10/2026</w:t>
      </w:r>
    </w:p>
    <w:p w14:paraId="365335FF" w14:textId="77777777" w:rsidR="007A7304" w:rsidRDefault="007A7304" w:rsidP="007A7304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314B445D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ALLENATORI</w:t>
      </w:r>
    </w:p>
    <w:p w14:paraId="2F8A7DA0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05DA2C06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F0234C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FRAU GIANMARCO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2B04F8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(VALDENZA FC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0E6AFC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CF31E3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1DD7A894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756AEF0C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DUE GARE EFFETTIVE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075ED4C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261872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BONDAVALLI MATTIA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28B831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(MORELLO FOOTBALL SCHOOL)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D31F17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009145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5C14C6F4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48C7A7A3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4216C7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RINALDI MATTIA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14BB5D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(CELTIC CAVRIAGO)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08B4541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CEBALLOS BUITRAGO NICOLAS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9ECB42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(POVIGLIESE A.S.D.)</w:t>
            </w:r>
          </w:p>
        </w:tc>
      </w:tr>
    </w:tbl>
    <w:p w14:paraId="2E76FAE6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25840580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7EF29DD6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4D3BEF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RIZZELLO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51DDC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(MORELLO FOOTBALL SCHOOL)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1B6D3A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MANCINI MATTIA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DE32AE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MANDRIO)</w:t>
            </w:r>
          </w:p>
        </w:tc>
      </w:tr>
    </w:tbl>
    <w:p w14:paraId="3C9E0F7B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2224511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6C4BB8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KONE DOCTHEGUE ISMAE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5AD55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(GATTATICO CLUB)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BB7B71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URBANO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1F7953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(SAMMARTINESE A.S.D.)</w:t>
            </w:r>
          </w:p>
        </w:tc>
      </w:tr>
      <w:tr w:rsidR="007A7304" w14:paraId="24C7751C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647F80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GARIMBERTI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2043854" w14:textId="77777777" w:rsidR="007A7304" w:rsidRP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</w:pPr>
            <w:r w:rsidRPr="007A7304">
              <w:rPr>
                <w:rFonts w:ascii="Century Gothic" w:hAnsi="Century Gothic"/>
                <w:caps/>
                <w:color w:val="111111"/>
                <w:sz w:val="16"/>
                <w:szCs w:val="16"/>
                <w:lang w:val="en-US"/>
              </w:rPr>
              <w:t>(SAXUM UNITED A.R.L.)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6F1E96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ROMANO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93C3B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(TERRE MATILDICHE S.C.S.D.)</w:t>
            </w:r>
          </w:p>
        </w:tc>
      </w:tr>
      <w:tr w:rsidR="007A7304" w14:paraId="371A951C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2E466C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BONINI TOMMASO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F487FB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(UNITED ALBINEA)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B5886F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ARDUINI NICOLO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E3F8D4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(VALDENZA FC ASD)</w:t>
            </w:r>
          </w:p>
        </w:tc>
      </w:tr>
    </w:tbl>
    <w:p w14:paraId="11D72A3E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4AE1293E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67C428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NICOLI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11CD4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(ARCETANA)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DFCDD2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CACIOPPO GABRIELE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8BD227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(ATLETIC PROGETTO MONTAGNA)</w:t>
            </w:r>
          </w:p>
        </w:tc>
      </w:tr>
      <w:tr w:rsidR="007A7304" w14:paraId="21FABCD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AF817D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BASILE DOMENICO ANTONI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AB6CD7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(BOIARDO MAER)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1F664C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DE GIORGI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485898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(CASALGRANDE A.S.D.)</w:t>
            </w:r>
          </w:p>
        </w:tc>
      </w:tr>
      <w:tr w:rsidR="007A7304" w14:paraId="693E46D7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B2B5D0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MOSCA MARCO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99D602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(CASALGRANDE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7E0331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ONESTI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E4D5EE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(CELTIC CAVRIAGO)</w:t>
            </w:r>
          </w:p>
        </w:tc>
      </w:tr>
      <w:tr w:rsidR="007A7304" w14:paraId="34AB59C0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530832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RIGHI LUCA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124D30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(MORELLO FOOTBALL SCHOOL)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CC0752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SIMONAZZI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5C440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(ORIGINAL CELTIC BHOYS)</w:t>
            </w:r>
          </w:p>
        </w:tc>
      </w:tr>
      <w:tr w:rsidR="007A7304" w14:paraId="0C213027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C9EE90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BENADDI YOUSEEF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75F6A71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(POVIGLIESE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2835F4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MEDICI MATTEO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EABB5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(REGGIO UNITED)</w:t>
            </w:r>
          </w:p>
        </w:tc>
      </w:tr>
      <w:tr w:rsidR="007A7304" w14:paraId="47BFD315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041093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MURRIZI LEON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A0B033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(REGGIO UNITED)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386D0B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SANFILIPPO BENEDETTO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601A26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(ROLO FABBRICO)</w:t>
            </w:r>
          </w:p>
        </w:tc>
      </w:tr>
      <w:tr w:rsidR="007A7304" w14:paraId="01916B3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511B70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DE ROSE MATTIA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A75EB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(UNITED ALBINEA)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E842E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POLETTI ACHILLE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75C78C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(UNITED ALBINEA)</w:t>
            </w:r>
          </w:p>
        </w:tc>
      </w:tr>
      <w:tr w:rsidR="007A7304" w14:paraId="58966B59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2CAF46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CANUDA CRISTIANO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F0FAC1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(VALDENZA FC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74A30B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PETROV MAXIM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43BE39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(VALDENZA FC ASD)</w:t>
            </w:r>
          </w:p>
        </w:tc>
      </w:tr>
      <w:tr w:rsidR="007A7304" w14:paraId="1F59D3B3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DA11338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DAL BO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6B15A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BAGNOLO)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22B488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LANDINI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189D26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(VIRTUS BAGNOLO)</w:t>
            </w:r>
          </w:p>
        </w:tc>
      </w:tr>
    </w:tbl>
    <w:p w14:paraId="167CDB96" w14:textId="77777777" w:rsidR="00CE6F60" w:rsidRDefault="00CE6F60" w:rsidP="007A7304">
      <w:pPr>
        <w:jc w:val="center"/>
        <w:rPr>
          <w:rFonts w:ascii="Century Gothic" w:hAnsi="Century Gothic"/>
          <w:b/>
          <w:bCs/>
          <w:caps/>
          <w:color w:val="111111"/>
        </w:rPr>
      </w:pPr>
    </w:p>
    <w:p w14:paraId="694A542E" w14:textId="77777777" w:rsidR="00CE6F60" w:rsidRDefault="00CE6F60">
      <w:pPr>
        <w:rPr>
          <w:rFonts w:ascii="Century Gothic" w:hAnsi="Century Gothic"/>
          <w:b/>
          <w:bCs/>
          <w:caps/>
          <w:color w:val="111111"/>
        </w:rPr>
      </w:pPr>
      <w:r>
        <w:rPr>
          <w:rFonts w:ascii="Century Gothic" w:hAnsi="Century Gothic"/>
          <w:b/>
          <w:bCs/>
          <w:caps/>
          <w:color w:val="111111"/>
        </w:rPr>
        <w:br w:type="page"/>
      </w:r>
    </w:p>
    <w:p w14:paraId="541B2D6E" w14:textId="4F00B5C6" w:rsidR="007A7304" w:rsidRDefault="007A7304" w:rsidP="007A7304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19/ 10/2026</w:t>
      </w:r>
    </w:p>
    <w:p w14:paraId="31AAAB2B" w14:textId="77777777" w:rsidR="007A7304" w:rsidRDefault="007A7304" w:rsidP="007A7304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7B755673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5F828511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2014BBE6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D37D0C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MATTIOLI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151B9A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(CASTELLARANO)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4B7D6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BANDAOGO HAKIMOU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16B46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(VIANESE CALCIO SSDARL)</w:t>
            </w:r>
          </w:p>
        </w:tc>
      </w:tr>
      <w:tr w:rsidR="007A7304" w14:paraId="0A83D52C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6793B8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CAPPUCCI CHRISTIAN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3ED5CC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(VIANESE CALCIO SSDARL)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40CCA48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SORRIVI SAMUELE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9B9086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(VIANESE CALCIO SSDARL)</w:t>
            </w:r>
          </w:p>
        </w:tc>
      </w:tr>
    </w:tbl>
    <w:p w14:paraId="0CA81AE7" w14:textId="77777777" w:rsidR="000F320A" w:rsidRPr="00610E87" w:rsidRDefault="000F320A" w:rsidP="000F320A">
      <w:pPr>
        <w:jc w:val="center"/>
        <w:rPr>
          <w:rFonts w:ascii="Century Gothic" w:hAnsi="Century Gothic" w:cs="Arial"/>
          <w:b/>
          <w:bCs/>
          <w:sz w:val="22"/>
          <w:szCs w:val="22"/>
        </w:rPr>
      </w:pPr>
    </w:p>
    <w:p w14:paraId="281CB84E" w14:textId="77777777" w:rsidR="000F320A" w:rsidRPr="00FF308B" w:rsidRDefault="000F320A" w:rsidP="000F320A">
      <w:pPr>
        <w:shd w:val="clear" w:color="auto" w:fill="FFE599"/>
        <w:ind w:left="-142" w:right="-170"/>
        <w:jc w:val="center"/>
        <w:rPr>
          <w:rFonts w:ascii="Calibri" w:eastAsia="Arial" w:hAnsi="Calibri" w:cs="Arial"/>
          <w:b/>
          <w:color w:val="000000"/>
          <w:sz w:val="32"/>
          <w:szCs w:val="28"/>
        </w:rPr>
      </w:pPr>
      <w:r w:rsidRPr="00FF308B">
        <w:rPr>
          <w:rFonts w:ascii="Calibri" w:eastAsia="Arial" w:hAnsi="Calibri" w:cs="Arial"/>
          <w:b/>
          <w:color w:val="000000"/>
          <w:sz w:val="32"/>
          <w:szCs w:val="28"/>
        </w:rPr>
        <w:t>CAMPIONATO UNDER 14 PROVINCIALI</w:t>
      </w:r>
    </w:p>
    <w:p w14:paraId="70D75E80" w14:textId="77777777" w:rsidR="000F320A" w:rsidRPr="00610E87" w:rsidRDefault="000F320A" w:rsidP="000F320A">
      <w:pPr>
        <w:rPr>
          <w:rFonts w:ascii="Century Gothic" w:hAnsi="Century Gothic" w:cs="Arial"/>
          <w:b/>
          <w:sz w:val="24"/>
          <w:szCs w:val="24"/>
        </w:rPr>
      </w:pPr>
    </w:p>
    <w:p w14:paraId="227008AB" w14:textId="77777777" w:rsidR="007A7304" w:rsidRDefault="007A7304" w:rsidP="007A7304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17/ 10/2026</w:t>
      </w:r>
    </w:p>
    <w:p w14:paraId="3F093B99" w14:textId="77777777" w:rsidR="007A7304" w:rsidRDefault="007A7304" w:rsidP="007A7304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60402E41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193B4D01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2C9647F5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305ED9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BACCALA TOMMASO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578859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(GUASTALLA CALCIO SATUSQ.B)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BAA7DA6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6A32A3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1C5357A6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44564662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154477D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D6F79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HAMDI ANWAR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DE53B7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(REGGIOLO)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E27156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C6BF93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EB64A2B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57A38DB5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248565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BONDI FILIPPO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C265301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(CASTELLARANO)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54B14B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MARTINO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C65C78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(CASTELLARANO)</w:t>
            </w:r>
          </w:p>
        </w:tc>
      </w:tr>
      <w:tr w:rsidR="007A7304" w14:paraId="7C1398D0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8803D8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BONVICINI NICHOLAS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AC5700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(CELTIC CAVRIAGO)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366E24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CHIESI FRANCESCO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D02B62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(CELTIC CAVRIAGO)</w:t>
            </w:r>
          </w:p>
        </w:tc>
      </w:tr>
      <w:tr w:rsidR="007A7304" w14:paraId="64090C85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6DA53C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CONTESINI GIORGIO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0CDE39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(REGGIOLO)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5A03AC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EFC670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4A324520" w14:textId="77777777" w:rsidR="007A7304" w:rsidRDefault="007A7304" w:rsidP="007A7304">
      <w:pPr>
        <w:jc w:val="center"/>
        <w:rPr>
          <w:rFonts w:ascii="Century Gothic" w:hAnsi="Century Gothic"/>
          <w:b/>
          <w:bCs/>
          <w:caps/>
          <w:color w:val="111111"/>
          <w:sz w:val="24"/>
          <w:szCs w:val="24"/>
        </w:rPr>
      </w:pPr>
      <w:r>
        <w:rPr>
          <w:rFonts w:ascii="Century Gothic" w:hAnsi="Century Gothic"/>
          <w:b/>
          <w:bCs/>
          <w:caps/>
          <w:color w:val="111111"/>
        </w:rPr>
        <w:t>GARE DEL 18/ 10/2026</w:t>
      </w:r>
    </w:p>
    <w:p w14:paraId="0592AB4E" w14:textId="77777777" w:rsidR="007A7304" w:rsidRDefault="007A7304" w:rsidP="007A7304">
      <w:pPr>
        <w:pStyle w:val="NormaleWeb"/>
        <w:spacing w:before="0" w:beforeAutospacing="0" w:after="16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>In base alle risultanze degli atti ufficiali sono state deliberate le seguenti sanzioni disciplinari.</w:t>
      </w:r>
    </w:p>
    <w:p w14:paraId="66C2782B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ESPULSI</w:t>
      </w:r>
    </w:p>
    <w:p w14:paraId="4D890999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TRE GARE EFFETTIVE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2FA838A0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D4215B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SALVI SAMUELE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B47CCE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C8B541D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826B2D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63912D63" w14:textId="216EF0F3" w:rsidR="007A7304" w:rsidRDefault="007A7304" w:rsidP="007A7304">
      <w:pPr>
        <w:pStyle w:val="NormaleWeb"/>
        <w:spacing w:before="40" w:beforeAutospacing="0" w:after="120" w:afterAutospacing="0" w:line="240" w:lineRule="exact"/>
        <w:jc w:val="both"/>
        <w:rPr>
          <w:rFonts w:ascii="Century Gothic" w:hAnsi="Century Gothic"/>
          <w:color w:val="111111"/>
          <w:sz w:val="20"/>
          <w:szCs w:val="20"/>
        </w:rPr>
      </w:pPr>
      <w:r>
        <w:rPr>
          <w:rFonts w:ascii="Century Gothic" w:hAnsi="Century Gothic"/>
          <w:color w:val="111111"/>
          <w:sz w:val="20"/>
          <w:szCs w:val="20"/>
        </w:rPr>
        <w:t xml:space="preserve">Il giudice sportivo letto il referto di gara e rilevata la condotta del calciatore Salvi Emanuele il quale a fronte di una sostituzione decisa dal proprio tecnico, uscito dal terreno di gioco protestava contro l'arbitro con frasi ingiuriose ed offensive per quanto sopra e tenuto conto che la condotta si sia in ogni caso esaurita in una affermazione senza reiterazione delibera la squalifica di n 3 giornate ex art 36 1 comma lettera a </w:t>
      </w:r>
      <w:proofErr w:type="spellStart"/>
      <w:r>
        <w:rPr>
          <w:rFonts w:ascii="Century Gothic" w:hAnsi="Century Gothic"/>
          <w:color w:val="111111"/>
          <w:sz w:val="20"/>
          <w:szCs w:val="20"/>
        </w:rPr>
        <w:t>cdgs</w:t>
      </w:r>
      <w:proofErr w:type="spellEnd"/>
    </w:p>
    <w:p w14:paraId="538711F2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SQUALIFICA PER UNA GARA EFFETTIVA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14DCB058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FC848B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DALLARI GABRIEL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19B034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(BOIARDO MAER)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72D9906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F86E3C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 </w:t>
            </w:r>
          </w:p>
        </w:tc>
      </w:tr>
    </w:tbl>
    <w:p w14:paraId="7165E726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CALCIATORI NON ESPULSI</w:t>
      </w:r>
    </w:p>
    <w:p w14:paraId="6D618C12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2909DE93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24784B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PELLIZZARI PIETRO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CBAB21A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(SAMMARTINESE A.S.D.)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14F589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PANGO TCHUISSE MATHIS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C05E40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</w:tr>
    </w:tbl>
    <w:p w14:paraId="7AAC74CE" w14:textId="77777777" w:rsidR="007A7304" w:rsidRDefault="007A7304" w:rsidP="007A7304">
      <w:pPr>
        <w:rPr>
          <w:rFonts w:ascii="Century Gothic" w:hAnsi="Century Gothic"/>
          <w:b/>
          <w:bCs/>
          <w:caps/>
          <w:color w:val="111111"/>
          <w:u w:val="single"/>
        </w:rPr>
      </w:pPr>
      <w:r>
        <w:rPr>
          <w:rFonts w:ascii="Century Gothic" w:hAnsi="Century Gothic"/>
          <w:b/>
          <w:bCs/>
          <w:caps/>
          <w:color w:val="111111"/>
          <w:u w:val="single"/>
        </w:rPr>
        <w:t>AMMONIZIONE (I INFR)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2438"/>
        <w:gridCol w:w="2438"/>
        <w:gridCol w:w="2438"/>
      </w:tblGrid>
      <w:tr w:rsidR="007A7304" w14:paraId="3A46666B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50A070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SPAGGIARI JACOPO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CBBC17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(ARCETANA)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9F93DE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ALDROVANDI GIANMARCO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9C9B58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(GUASTALLA CALCIO SATURNO)</w:t>
            </w:r>
          </w:p>
        </w:tc>
      </w:tr>
      <w:tr w:rsidR="007A7304" w14:paraId="653F15C1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9D3F74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CREMA RICCARDO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3C33C69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(GUASTALLA CALCIO SATURNO)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3F1502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BORELLI GIANCLAUDIO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B9CB10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(REGGIO UNITED)</w:t>
            </w:r>
          </w:p>
        </w:tc>
      </w:tr>
      <w:tr w:rsidR="007A7304" w14:paraId="7B673760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032754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VISCOMI FEDERICO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AC9779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(RUBIERESE SRLSD)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DFE8791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SERRA TOMMASO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8A3B518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(SAN FAUSTINO)</w:t>
            </w:r>
          </w:p>
        </w:tc>
      </w:tr>
      <w:tr w:rsidR="007A7304" w14:paraId="2FA158D3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1C4600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CHIARAVALLOTI JACOPO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5A4B3A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(UNITED ALBINEA)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A8CCF9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PAZZAGLIA EMANUELE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705412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(UNITED ALBINEA)</w:t>
            </w:r>
          </w:p>
        </w:tc>
      </w:tr>
      <w:tr w:rsidR="007A7304" w14:paraId="2D67CE9A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BD96075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MENOZZI ALESSANDRO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D563F1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(VALDENZA FC ASD)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0C0613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CARCIOLA ARTURO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5F5DD2AB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(VIAEMILIA 2018)</w:t>
            </w:r>
          </w:p>
        </w:tc>
      </w:tr>
      <w:tr w:rsidR="007A7304" w14:paraId="6DB49CC2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26DB3AE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CIUFICI ANDREA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592C37F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(VIAEMILIA 2018)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A62BC34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FUSCO PATRIZIO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8DAD1F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(VIAEMILIA 2018)</w:t>
            </w:r>
          </w:p>
        </w:tc>
      </w:tr>
      <w:tr w:rsidR="007A7304" w14:paraId="0E3B9B6F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44EE9DA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BEDINI RAOUL GIAN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1224412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(VIAEMILIA 2018 SQ.B)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6A9A0F73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EL KHALDAOUI AYMAN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4F8F5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(VIAEMILIA 2018 SQ.B)</w:t>
            </w:r>
          </w:p>
        </w:tc>
      </w:tr>
      <w:tr w:rsidR="007A7304" w14:paraId="74F94D93" w14:textId="77777777" w:rsidTr="00654C73">
        <w:trPr>
          <w:cantSplit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1FC6B11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SHEVCHENKO ILYA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248488F0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(VIAEMILIA 2018 SQ.B)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0B8620E7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MAIMI RAYAN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  <w:hideMark/>
          </w:tcPr>
          <w:p w14:paraId="33A8FCDC" w14:textId="77777777" w:rsidR="007A7304" w:rsidRDefault="007A7304" w:rsidP="00654C73">
            <w:pPr>
              <w:pStyle w:val="NormaleWeb"/>
              <w:spacing w:beforeAutospacing="0" w:after="60" w:afterAutospacing="0" w:line="200" w:lineRule="exact"/>
              <w:rPr>
                <w:rFonts w:ascii="Century Gothic" w:hAnsi="Century Gothic"/>
                <w:caps/>
                <w:color w:val="111111"/>
                <w:sz w:val="16"/>
                <w:szCs w:val="16"/>
              </w:rPr>
            </w:pPr>
            <w:r>
              <w:rPr>
                <w:rFonts w:ascii="Century Gothic" w:hAnsi="Century Gothic"/>
                <w:caps/>
                <w:color w:val="111111"/>
                <w:sz w:val="16"/>
                <w:szCs w:val="16"/>
              </w:rPr>
              <w:t>(VIANESE CALCIO SSDARL)</w:t>
            </w:r>
          </w:p>
        </w:tc>
      </w:tr>
    </w:tbl>
    <w:p w14:paraId="1151505C" w14:textId="77777777" w:rsidR="000F320A" w:rsidRPr="00610E87" w:rsidRDefault="000F320A" w:rsidP="000F320A">
      <w:pPr>
        <w:rPr>
          <w:rFonts w:ascii="Century Gothic" w:hAnsi="Century Gothic" w:cs="Arial"/>
          <w:b/>
          <w:sz w:val="24"/>
          <w:szCs w:val="24"/>
        </w:rPr>
      </w:pPr>
    </w:p>
    <w:p w14:paraId="05A93E72" w14:textId="77777777" w:rsidR="000F320A" w:rsidRPr="00610E87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48CD47C5" w14:textId="77777777" w:rsidR="000F320A" w:rsidRPr="00610E87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06473ECA" w14:textId="77777777" w:rsidR="000F320A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76408646" w14:textId="77777777" w:rsidR="009D28EE" w:rsidRDefault="009D28EE" w:rsidP="009D28EE">
      <w:pPr>
        <w:ind w:right="-312"/>
        <w:jc w:val="right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Il GIUDICE SPORTIVO</w:t>
      </w:r>
    </w:p>
    <w:p w14:paraId="246C22CB" w14:textId="77777777" w:rsidR="009D28EE" w:rsidRPr="00B56730" w:rsidRDefault="009D28EE" w:rsidP="009D28EE">
      <w:pPr>
        <w:ind w:right="-312"/>
        <w:jc w:val="right"/>
        <w:rPr>
          <w:rFonts w:ascii="Century Gothic" w:hAnsi="Century Gothic" w:cs="Arial"/>
          <w:sz w:val="18"/>
          <w:szCs w:val="18"/>
        </w:rPr>
      </w:pPr>
      <w:r w:rsidRPr="00B56730">
        <w:rPr>
          <w:rFonts w:ascii="Century Gothic" w:hAnsi="Century Gothic" w:cs="Arial"/>
          <w:sz w:val="18"/>
          <w:szCs w:val="18"/>
        </w:rPr>
        <w:t>Avv. D’ERCOLE LUCIA</w:t>
      </w:r>
    </w:p>
    <w:p w14:paraId="637F86DB" w14:textId="77777777" w:rsidR="009D28EE" w:rsidRPr="00610E87" w:rsidRDefault="009D28EE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2E6579D8" w14:textId="77777777" w:rsidR="000F320A" w:rsidRPr="00FF308B" w:rsidRDefault="000F320A" w:rsidP="000F320A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6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6"/>
        </w:rPr>
        <w:t>Programma Gare</w:t>
      </w:r>
    </w:p>
    <w:p w14:paraId="060017BB" w14:textId="77777777" w:rsidR="000F320A" w:rsidRPr="00610E87" w:rsidRDefault="000F320A" w:rsidP="000F320A">
      <w:pPr>
        <w:ind w:right="-312"/>
        <w:rPr>
          <w:rFonts w:ascii="Century Gothic" w:hAnsi="Century Gothic" w:cs="Arial"/>
          <w:sz w:val="24"/>
          <w:szCs w:val="24"/>
        </w:rPr>
      </w:pPr>
    </w:p>
    <w:p w14:paraId="16338782" w14:textId="77777777" w:rsidR="00591420" w:rsidRDefault="00591420" w:rsidP="00591420">
      <w:pPr>
        <w:ind w:left="360" w:right="-312"/>
        <w:jc w:val="center"/>
        <w:rPr>
          <w:rFonts w:ascii="Algerian" w:hAnsi="Algerian" w:cs="Arial"/>
          <w:b/>
          <w:color w:val="E36C0A"/>
          <w:sz w:val="32"/>
          <w:szCs w:val="24"/>
          <w:u w:val="single"/>
        </w:rPr>
      </w:pPr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 xml:space="preserve">PROGRAMMA GARE </w:t>
      </w:r>
      <w:proofErr w:type="spellStart"/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>D</w:t>
      </w:r>
      <w:r>
        <w:rPr>
          <w:rFonts w:ascii="Algerian" w:hAnsi="Algerian" w:cs="Arial"/>
          <w:b/>
          <w:color w:val="E36C0A"/>
          <w:sz w:val="32"/>
          <w:szCs w:val="24"/>
          <w:u w:val="single"/>
        </w:rPr>
        <w:t>a</w:t>
      </w:r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>L</w:t>
      </w:r>
      <w:proofErr w:type="spellEnd"/>
      <w:r w:rsidRPr="007C5016">
        <w:rPr>
          <w:rFonts w:ascii="Algerian" w:hAnsi="Algerian" w:cs="Arial"/>
          <w:b/>
          <w:color w:val="E36C0A"/>
          <w:sz w:val="32"/>
          <w:szCs w:val="24"/>
          <w:u w:val="single"/>
        </w:rPr>
        <w:t xml:space="preserve"> </w:t>
      </w:r>
      <w:r>
        <w:rPr>
          <w:rFonts w:ascii="Algerian" w:hAnsi="Algerian" w:cs="Arial"/>
          <w:b/>
          <w:color w:val="E36C0A"/>
          <w:sz w:val="32"/>
          <w:szCs w:val="24"/>
          <w:u w:val="single"/>
        </w:rPr>
        <w:t>30/10 al 05/11/2026</w:t>
      </w:r>
    </w:p>
    <w:p w14:paraId="77255263" w14:textId="77777777" w:rsidR="000F320A" w:rsidRDefault="000F320A" w:rsidP="000F320A">
      <w:pPr>
        <w:rPr>
          <w:rFonts w:ascii="Century Gothic" w:hAnsi="Century Gothic" w:cs="Arial"/>
          <w:sz w:val="24"/>
          <w:szCs w:val="24"/>
        </w:rPr>
      </w:pPr>
    </w:p>
    <w:p w14:paraId="34C5270E" w14:textId="77777777" w:rsidR="009C64FE" w:rsidRPr="00A635B1" w:rsidRDefault="009C64FE" w:rsidP="009C64FE">
      <w:pPr>
        <w:ind w:left="360" w:right="-312"/>
        <w:jc w:val="center"/>
        <w:rPr>
          <w:rFonts w:ascii="Algerian" w:hAnsi="Algerian" w:cs="Arial"/>
          <w:color w:val="E36C0A"/>
          <w:sz w:val="32"/>
          <w:szCs w:val="24"/>
        </w:rPr>
      </w:pPr>
      <w:r>
        <w:rPr>
          <w:rFonts w:ascii="Algerian" w:hAnsi="Algerian" w:cs="Arial"/>
          <w:color w:val="E36C0A"/>
          <w:sz w:val="32"/>
          <w:szCs w:val="24"/>
        </w:rPr>
        <w:t>LEGA NAZIONALE DILETTANTI</w:t>
      </w:r>
    </w:p>
    <w:p w14:paraId="0A7818C2" w14:textId="77777777" w:rsidR="009C64FE" w:rsidRDefault="009C64FE" w:rsidP="009C64FE">
      <w:pPr>
        <w:rPr>
          <w:rFonts w:ascii="Courier New" w:hAnsi="Courier New" w:cs="Courier New"/>
          <w:sz w:val="16"/>
          <w:szCs w:val="16"/>
        </w:rPr>
      </w:pPr>
    </w:p>
    <w:p w14:paraId="3C5A87B2" w14:textId="3F26FE2C" w:rsidR="009C64FE" w:rsidRPr="0062327B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62327B">
        <w:rPr>
          <w:rFonts w:ascii="Courier New" w:hAnsi="Courier New" w:cs="Courier New"/>
          <w:b/>
          <w:bCs/>
          <w:u w:val="single"/>
        </w:rPr>
        <w:t>CAMPIONATO  SECONDA CTG REGGIO EMILIA</w:t>
      </w:r>
    </w:p>
    <w:p w14:paraId="78147A7F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D                                                                          DATA/ORA   STATO</w:t>
      </w:r>
    </w:p>
    <w:p w14:paraId="44AC5B3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A.C. CARPINETI            VETTO                      CARPINETI GALEOTTI A      31/10/26 15:00  8A</w:t>
      </w:r>
    </w:p>
    <w:p w14:paraId="23350BC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ORIGINAL CELTIC BHOYS     REAL CASINA 04             REGGIO EMILIA CIMURRI SIN  1/11/26 14:30  8A</w:t>
      </w:r>
    </w:p>
    <w:p w14:paraId="45128CBE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  <w:lang w:val="en-US"/>
        </w:rPr>
        <w:t xml:space="preserve">POLISPORTIVA GATTA ASD    FOOTBALL CLUB 70 A.S.D.    </w:t>
      </w:r>
      <w:r w:rsidRPr="003F09F8">
        <w:rPr>
          <w:rFonts w:ascii="Courier New" w:hAnsi="Courier New" w:cs="Courier New"/>
          <w:sz w:val="16"/>
          <w:szCs w:val="16"/>
        </w:rPr>
        <w:t>GATTA DI CASTELNOVO NE' M  1/11/26 14:30  8A</w:t>
      </w:r>
    </w:p>
    <w:p w14:paraId="73AE239F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PUIANELLO                 MONTECAVOLO A.S.D.         PUIANELLO COMUNALE         1/11/26 14:30  8A</w:t>
      </w:r>
    </w:p>
    <w:p w14:paraId="7A99795A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RUBIERA CALCIO            SAN FAUSTINO               RUBIERA VALERIANI          1/11/26 14:30  8A</w:t>
      </w:r>
    </w:p>
    <w:p w14:paraId="6CD175CB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SPORTING CAVRIAGO         POLISPORTIVA CAMPEGINESE   CAVRIAGO MAGNANI PARROCCH  1/11/26 14:30  8A</w:t>
      </w:r>
    </w:p>
    <w:p w14:paraId="3AA0CF94" w14:textId="561E0ED3" w:rsidR="009C64FE" w:rsidRPr="005F4117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5F4117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VIRTUS CALERNO            GATTATICO CLUB             </w:t>
      </w:r>
      <w:r w:rsidR="00D10957" w:rsidRPr="005F4117">
        <w:rPr>
          <w:rFonts w:ascii="Courier New" w:hAnsi="Courier New" w:cs="Courier New"/>
          <w:b/>
          <w:bCs/>
          <w:sz w:val="16"/>
          <w:szCs w:val="16"/>
          <w:highlight w:val="yellow"/>
        </w:rPr>
        <w:t>CASTELNOVO SOTTO COMUNALE</w:t>
      </w:r>
      <w:r w:rsidRPr="005F4117">
        <w:rPr>
          <w:rFonts w:ascii="Courier New" w:hAnsi="Courier New" w:cs="Courier New"/>
          <w:b/>
          <w:bCs/>
          <w:sz w:val="16"/>
          <w:szCs w:val="16"/>
          <w:highlight w:val="yellow"/>
        </w:rPr>
        <w:t xml:space="preserve">  1/11/26 14:30  8A</w:t>
      </w:r>
    </w:p>
    <w:p w14:paraId="46482AB8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599BB965" w14:textId="3262CB24" w:rsidR="009C64FE" w:rsidRPr="00C6043B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C6043B">
        <w:rPr>
          <w:rFonts w:ascii="Courier New" w:hAnsi="Courier New" w:cs="Courier New"/>
          <w:b/>
          <w:bCs/>
          <w:u w:val="single"/>
        </w:rPr>
        <w:t>CAMPIONATO  SECONDA CTG REGGIO EMILIA</w:t>
      </w:r>
    </w:p>
    <w:p w14:paraId="46244EC1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D                                                                          DATA/ORA   STATO</w:t>
      </w:r>
    </w:p>
    <w:p w14:paraId="79EE0DA3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283946">
        <w:rPr>
          <w:rFonts w:ascii="Courier New" w:hAnsi="Courier New" w:cs="Courier New"/>
          <w:sz w:val="16"/>
          <w:szCs w:val="16"/>
          <w:lang w:val="en-US"/>
        </w:rPr>
        <w:t xml:space="preserve">FOOTBALL CLUB 70 A.S.D.   </w:t>
      </w:r>
      <w:r w:rsidRPr="003F09F8">
        <w:rPr>
          <w:rFonts w:ascii="Courier New" w:hAnsi="Courier New" w:cs="Courier New"/>
          <w:sz w:val="16"/>
          <w:szCs w:val="16"/>
        </w:rPr>
        <w:t>PUIANELLO                  S.ILARIO COMUNALE          4/11/26 20:30  9A</w:t>
      </w:r>
    </w:p>
    <w:p w14:paraId="3C8E2A04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GATTATICO CLUB            VETTO                      PRATICELLO DI GATTATICO V  4/11/26 20:30  9A</w:t>
      </w:r>
    </w:p>
    <w:p w14:paraId="34EEA269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MONTECAVOLO A.S.D.        RUBIERA CALCIO             MONTECAVOLO DI QUATTRO CA  4/11/26 20:30  9A</w:t>
      </w:r>
    </w:p>
    <w:p w14:paraId="41D97082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POLISPORTIVA CAMPEGINESE  VIRTUS CALERNO             CAMPEGINE LUSUARDI         4/11/26 20:30  9A</w:t>
      </w:r>
    </w:p>
    <w:p w14:paraId="4DBE0750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REAL CASINA 04            POLISPORTIVA GATTA ASD     CASINA CASTIGNOLA          4/11/26 20:30  9A</w:t>
      </w:r>
    </w:p>
    <w:p w14:paraId="0E2B6AF9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SAN FAUSTINO              A.C. CARPINETI             S.FAUSTINO DI RUBIERA PAR  4/11/26 20:30  9A</w:t>
      </w:r>
    </w:p>
    <w:p w14:paraId="32B37CF1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SPORTING CAVRIAGO         ORIGINAL CELTIC BHOYS      CAVRIAGO MAGNANI PARROCCH  4/11/26 14:30  9A</w:t>
      </w:r>
    </w:p>
    <w:p w14:paraId="2ACD0304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15F985A6" w14:textId="1540E3FA" w:rsidR="009C64FE" w:rsidRPr="00C6043B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C6043B">
        <w:rPr>
          <w:rFonts w:ascii="Courier New" w:hAnsi="Courier New" w:cs="Courier New"/>
          <w:b/>
          <w:bCs/>
          <w:u w:val="single"/>
        </w:rPr>
        <w:t>CAMPIONATO  TERZA CTG REGGIO EMILIA</w:t>
      </w:r>
    </w:p>
    <w:p w14:paraId="2088F8F0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A                                                                          DATA/ORA   STATO</w:t>
      </w:r>
    </w:p>
    <w:p w14:paraId="41C2DB8A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SALVATERRA                COLLAGNA                   VILLALUNGA CASALGRANDE SI 31/10/26 15:00  9A</w:t>
      </w:r>
    </w:p>
    <w:p w14:paraId="6B6D1A7E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COVIOLO FOOTBALL CLUB ASD BIASOLA-RIVALTA            CELLA DI RE COMUNALE       1/11/26 14:30  9A</w:t>
      </w:r>
    </w:p>
    <w:p w14:paraId="539E3A0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EAGLES VIRTUS ANCORA ASD  REAL CASINA 04             SASSUOLO DON BOCEDI        1/11/26 14:30  9A</w:t>
      </w:r>
    </w:p>
    <w:p w14:paraId="7825DC50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FOLESE                    POLISPORTIVA MONTEFIORINO  BORZANO DI ALBINEA COMUNA  1/11/26 14:30  9A</w:t>
      </w:r>
    </w:p>
    <w:p w14:paraId="5F81CFD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U.S. LEVIZZANO ASD        AMICI DI DAVIDE            LEVIZZANO DI BAISO LA PIO  1/11/26 14:30  9A</w:t>
      </w:r>
    </w:p>
    <w:p w14:paraId="12103338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FELINA                    BOSCO                      FELINA ZANELLI             2/11/26 21:00  9A</w:t>
      </w:r>
    </w:p>
    <w:p w14:paraId="1289AE55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B                                                                          DATA/ORA   STATO</w:t>
      </w:r>
    </w:p>
    <w:p w14:paraId="46F1B531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ATLETICO BILBAGNO S.G.    FOGLIANO A.S.D.            VILLA BAGNO BAGNOLI       31/10/26 15:00  8A</w:t>
      </w:r>
    </w:p>
    <w:p w14:paraId="41C0E920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AICS GUASTALLA ASD        FOSDONDO A.S.D.            GUASTALLA AICS 1           1/11/26 14:30  8A</w:t>
      </w:r>
    </w:p>
    <w:p w14:paraId="20BC3FA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CADELBOSCO A.S.D.         VIGOR LUZZARA ASD          CADELBOSCO DI SOPRA DALLA  1/11/26 14:30  8A</w:t>
      </w:r>
    </w:p>
    <w:p w14:paraId="70E39B86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GUALTIERESE 1965          INVICTA GAVASSETO A.S.D.   GUALTIERI COMUNALE CAMPO   1/11/26 14:30  8A</w:t>
      </w:r>
    </w:p>
    <w:p w14:paraId="66D24F0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MIRANDOLESE FOLGORE CLUB  IL QUADRIFOGLIO ASD        MIRANDOLA LOLLI            1/11/26 14:30  8A</w:t>
      </w:r>
    </w:p>
    <w:p w14:paraId="2D2F8AC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UNION SG SOZZIGALLI A.S.D DECO                       SOZZIGALLI DI SOLIERA      1/11/26 14:30  8A</w:t>
      </w:r>
    </w:p>
    <w:p w14:paraId="13ECB597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C                                                                          DATA/ORA   STATO</w:t>
      </w:r>
    </w:p>
    <w:p w14:paraId="7AFF1088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MILAN CLUB PARMA          GATTATICO CLUB             PARMA SAN PROSPERO CARMIG  1/11/26 14:30  9A</w:t>
      </w:r>
    </w:p>
    <w:p w14:paraId="262A37D4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MONTECCHIO A.S.D.         SANTOS 1948 A.S.D.         MONTECCHIO E. NUOVO S.D'A  1/11/26 14:30  9A</w:t>
      </w:r>
    </w:p>
    <w:p w14:paraId="3CAC94C3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PLAZA FOOTBALL CLUB       ASD LE FOLGORI             MONTECCHIO EMILIA NOTARI   1/11/26 14:30  9A</w:t>
      </w:r>
    </w:p>
    <w:p w14:paraId="43D3C106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TORRILE A.S.D.            CALCIO CAVRIAGO            RIVAROLO DI TORRILE        1/11/26 14:30  9A</w:t>
      </w:r>
    </w:p>
    <w:p w14:paraId="2DA0E842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VIRTUS                    AUDACE A.S.D.              PARMA BUSSOLETTI PARROCCH  1/11/26 14:30  9A</w:t>
      </w:r>
    </w:p>
    <w:p w14:paraId="10FB0718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POVIGLIESE A.S.D.         REGGIO CALCIO A.S.D.       POVIGLIO COMUNALE A        2/11/26 20:30  9A</w:t>
      </w:r>
    </w:p>
    <w:p w14:paraId="094BD267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3CD3731D" w14:textId="632231C3" w:rsidR="009C64FE" w:rsidRPr="00C6043B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C6043B">
        <w:rPr>
          <w:rFonts w:ascii="Courier New" w:hAnsi="Courier New" w:cs="Courier New"/>
          <w:b/>
          <w:bCs/>
          <w:u w:val="single"/>
        </w:rPr>
        <w:t>CAMPIONATO  TERZA CTG REGGIO EMILIA</w:t>
      </w:r>
    </w:p>
    <w:p w14:paraId="16F3F422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B                                                                          DATA/ORA   STATO</w:t>
      </w:r>
    </w:p>
    <w:p w14:paraId="27E9729A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DECO                      CADELBOSCO A.S.D.          BUDRIONE COMUNALE          4/11/26 14:30  9A</w:t>
      </w:r>
    </w:p>
    <w:p w14:paraId="41DE44E7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FOGLIANO A.S.D.           VIGOR LUZZARA ASD          FOGLIANO COMUNALE          4/11/26 20:30  9A</w:t>
      </w:r>
    </w:p>
    <w:p w14:paraId="07062C49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FOSDONDO A.S.D.           MIRANDOLESE FOLGORE CLUB   BUDRIO DI CORREGGIO        4/11/26 20:30  9A</w:t>
      </w:r>
    </w:p>
    <w:p w14:paraId="12DDA23F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GUALTIERESE 1965          AICS GUASTALLA ASD         GUALTIERI COMUNALE CAMPO   4/11/26 20:30  9A</w:t>
      </w:r>
    </w:p>
    <w:p w14:paraId="5BA6076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INVICTA GAVASSETO A.S.D.  ATLETICO BILBAGNO S.G.     SABBIONE PARROCCHIALE      4/11/26 20:30  9A</w:t>
      </w:r>
    </w:p>
    <w:p w14:paraId="0B77D7D0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POL ROVERETANA ASD APS    UNION SG SOZZIGALLI A.S.D  ROVERETO DI NOVI           4/11/26 20:30  9A</w:t>
      </w:r>
    </w:p>
    <w:p w14:paraId="189C98FB" w14:textId="77777777" w:rsidR="00CE6F60" w:rsidRPr="009D76B3" w:rsidRDefault="00CE6F60">
      <w:pPr>
        <w:rPr>
          <w:rFonts w:ascii="Courier New" w:hAnsi="Courier New" w:cs="Courier New"/>
          <w:b/>
          <w:bCs/>
          <w:sz w:val="16"/>
          <w:szCs w:val="16"/>
        </w:rPr>
      </w:pPr>
      <w:r w:rsidRPr="009D76B3">
        <w:rPr>
          <w:rFonts w:ascii="Courier New" w:hAnsi="Courier New" w:cs="Courier New"/>
          <w:b/>
          <w:bCs/>
          <w:sz w:val="16"/>
          <w:szCs w:val="16"/>
        </w:rPr>
        <w:br w:type="page"/>
      </w:r>
    </w:p>
    <w:p w14:paraId="0F9EF9AB" w14:textId="638C4E16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  <w:lang w:val="en-US"/>
        </w:rPr>
      </w:pPr>
      <w:r w:rsidRPr="0062327B">
        <w:rPr>
          <w:rFonts w:ascii="Courier New" w:hAnsi="Courier New" w:cs="Courier New"/>
          <w:b/>
          <w:bCs/>
          <w:sz w:val="16"/>
          <w:szCs w:val="16"/>
          <w:lang w:val="en-US"/>
        </w:rPr>
        <w:t>--------------------------------------------------------------------------------------------------</w:t>
      </w:r>
    </w:p>
    <w:p w14:paraId="60DCC3F3" w14:textId="5E5CC2A3" w:rsidR="009C64FE" w:rsidRPr="009D76B3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9D76B3">
        <w:rPr>
          <w:rFonts w:ascii="Courier New" w:hAnsi="Courier New" w:cs="Courier New"/>
          <w:b/>
          <w:bCs/>
          <w:u w:val="single"/>
        </w:rPr>
        <w:t>CAMPIONATO  JUNIORES UNDER 19 PROVINC. -RE</w:t>
      </w:r>
    </w:p>
    <w:p w14:paraId="10562F46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A                                                                          DATA/ORA   STATO</w:t>
      </w:r>
    </w:p>
    <w:p w14:paraId="55605CC8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BOMA FELLEGARA            MASONE                     PRATISSOLO PARROCCHIALE   31/10/26 15:00  8A</w:t>
      </w:r>
    </w:p>
    <w:p w14:paraId="6CD44204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CASALGRANDE A.S.D.        REAL CASINA 04             CASALGRANDE CAMPO A       31/10/26 15:00  8A</w:t>
      </w:r>
    </w:p>
    <w:p w14:paraId="25F579BB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DAINO SANTA CROCE A.S.D.  FIDES                      GAVASSA DI REGGIO EMILIA  31/10/26 15:00  8A</w:t>
      </w:r>
    </w:p>
    <w:p w14:paraId="554BD286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SAN FAUSTINO              INVICTA GAVASSETO A.S.D.   S.FAUSTINO DI RUBIERA PAR 31/10/26 15:00  8A</w:t>
      </w:r>
    </w:p>
    <w:p w14:paraId="58D8457B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  <w:lang w:val="en-US"/>
        </w:rPr>
        <w:t xml:space="preserve">SAXUM UNITED A.R.L.       </w:t>
      </w:r>
      <w:r w:rsidRPr="003F09F8">
        <w:rPr>
          <w:rFonts w:ascii="Courier New" w:hAnsi="Courier New" w:cs="Courier New"/>
          <w:sz w:val="16"/>
          <w:szCs w:val="16"/>
        </w:rPr>
        <w:t>BIASOLA-RIVALTA            RIVALTA PARROCCHIALE      31/10/26 15:00  8A</w:t>
      </w:r>
    </w:p>
    <w:p w14:paraId="7BEE619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A.C. CARPINETI            BORZANESE QUATTROCASTELLA  CARPINETI GALEOTTI A       2/11/26 20:00  8A</w:t>
      </w:r>
    </w:p>
    <w:p w14:paraId="0323AD63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B                                                                          DATA/ORA   STATO</w:t>
      </w:r>
    </w:p>
    <w:p w14:paraId="0ABF716E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AUDACE A.S.D.             SAN POLO CALCIO            PARMA FERRARI             31/10/26 15:00  8A</w:t>
      </w:r>
    </w:p>
    <w:p w14:paraId="6D6F40DB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BARCACCIA                 MONTANARA CALCIO DUCALE61  CIANO D'ENZA DI CANOSSA   31/10/26 15:30  8A</w:t>
      </w:r>
    </w:p>
    <w:p w14:paraId="601815B9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POLIS. VIRTUS CORREGGIO   VIRTUS BAGNOLO             S.PROSPERO CORREGGIO PARR 31/10/26 15:00  8A</w:t>
      </w:r>
    </w:p>
    <w:p w14:paraId="170634CC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SPORT CLUB MEZZANI        SAN LEO C.S.M.             SORBOLO BALBO             31/10/26 15:00  8A</w:t>
      </w:r>
    </w:p>
    <w:p w14:paraId="642440BC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SUZZARA SPORT CLUB 1919 A REGGIOLO                   SUZZARA STADIO ALLODI     31/10/26 16:00  8A</w:t>
      </w:r>
    </w:p>
    <w:p w14:paraId="5DD46933" w14:textId="77777777" w:rsidR="009C64FE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VIADANA S.S.D. S.R.L.     SANTILARIO FC 1965         VIADANA SUSSIDIARIO 1     31/10/26 15:00  8A</w:t>
      </w:r>
    </w:p>
    <w:p w14:paraId="38D4C1D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</w:p>
    <w:p w14:paraId="7C79912D" w14:textId="77777777" w:rsidR="009C64FE" w:rsidRPr="00A635B1" w:rsidRDefault="009C64FE" w:rsidP="009C64FE">
      <w:pPr>
        <w:ind w:left="360" w:right="-312"/>
        <w:jc w:val="center"/>
        <w:rPr>
          <w:rFonts w:ascii="Algerian" w:hAnsi="Algerian" w:cs="Arial"/>
          <w:color w:val="E36C0A"/>
          <w:sz w:val="32"/>
          <w:szCs w:val="24"/>
        </w:rPr>
      </w:pPr>
      <w:r>
        <w:rPr>
          <w:rFonts w:ascii="Algerian" w:hAnsi="Algerian" w:cs="Arial"/>
          <w:color w:val="E36C0A"/>
          <w:sz w:val="32"/>
          <w:szCs w:val="24"/>
        </w:rPr>
        <w:t>SETTORE GIOVANILE E SCOLASTICO</w:t>
      </w:r>
    </w:p>
    <w:p w14:paraId="5EC35EF6" w14:textId="77777777" w:rsidR="009C64FE" w:rsidRDefault="009C64FE" w:rsidP="009C64FE">
      <w:pPr>
        <w:rPr>
          <w:rFonts w:ascii="Courier New" w:hAnsi="Courier New" w:cs="Courier New"/>
          <w:sz w:val="16"/>
          <w:szCs w:val="16"/>
        </w:rPr>
      </w:pPr>
    </w:p>
    <w:p w14:paraId="081EE7B3" w14:textId="507CC465" w:rsidR="009C64FE" w:rsidRPr="00C6043B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C6043B">
        <w:rPr>
          <w:rFonts w:ascii="Courier New" w:hAnsi="Courier New" w:cs="Courier New"/>
          <w:b/>
          <w:bCs/>
          <w:u w:val="single"/>
        </w:rPr>
        <w:t>CAMPIONATO  ALLIEVI UNDER 17 PROVINC. -RE-</w:t>
      </w:r>
    </w:p>
    <w:p w14:paraId="24AB79D2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A                                                                          DATA/ORA   STATO</w:t>
      </w:r>
    </w:p>
    <w:p w14:paraId="616D452E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BOIARDO MAER              ARCETANA                   SCANDIANO TORELLI B        1/11/26 10:30  8A</w:t>
      </w:r>
    </w:p>
    <w:p w14:paraId="3803D206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FALKGALILEO               VIANESE CALCIO SSDARL      REGGIO EMILIA BIASOLA      1/11/26 10:30  8A</w:t>
      </w:r>
    </w:p>
    <w:p w14:paraId="059D01A1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ORIGINAL CELTIC BHOYS     VIADANA S.S.D. S.R.L.      REGGIO EMILIA CIMURRI SIN  1/11/26 10:00  8A</w:t>
      </w:r>
    </w:p>
    <w:p w14:paraId="735441F8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ROLO FABBRICO             LUZZARA CALCIO             NOVI DI MODENA CHIARI      1/11/26 10:30  8A</w:t>
      </w:r>
    </w:p>
    <w:p w14:paraId="0273C80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SAMMARTINESE A.S.D.       GATTATICO CLUB             S.MARTINO IN RIO SINTETIC  1/11/26 10:30  8A</w:t>
      </w:r>
    </w:p>
    <w:p w14:paraId="2ECE3F10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  <w:lang w:val="en-US"/>
        </w:rPr>
        <w:t xml:space="preserve">UNITED ALBINEA            FOOTBALL CLUB 70 A.S.D.    </w:t>
      </w:r>
      <w:r w:rsidRPr="003F09F8">
        <w:rPr>
          <w:rFonts w:ascii="Courier New" w:hAnsi="Courier New" w:cs="Courier New"/>
          <w:sz w:val="16"/>
          <w:szCs w:val="16"/>
        </w:rPr>
        <w:t>ALBINEA COMUNALE BELLAROS  1/11/26 10:00  8A</w:t>
      </w:r>
    </w:p>
    <w:p w14:paraId="39562653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VIRTUS BAGNOLO            CASTELLARANO               BAGNOLO IN PIANO SOAVE     1/11/26 10:30  8A</w:t>
      </w:r>
    </w:p>
    <w:p w14:paraId="39092302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2E90C9F0" w14:textId="277D1626" w:rsidR="009C64FE" w:rsidRPr="00C6043B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C6043B">
        <w:rPr>
          <w:rFonts w:ascii="Courier New" w:hAnsi="Courier New" w:cs="Courier New"/>
          <w:b/>
          <w:bCs/>
          <w:u w:val="single"/>
        </w:rPr>
        <w:t>CAMPIONATO  ALLIEVI UNDER 16 INTERPROV.-RE</w:t>
      </w:r>
    </w:p>
    <w:p w14:paraId="039FB73C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C                                                                          DATA/ORA   STATO</w:t>
      </w:r>
    </w:p>
    <w:p w14:paraId="2145315F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CASTELLARANO              REGGIOLO                   CASTELLARANO FERRARINI SI  1/11/26 10:30  6A</w:t>
      </w:r>
    </w:p>
    <w:p w14:paraId="7683C24E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FALKGALILEO               CELTIC CAVRIAGO            REGGIO EMILIA TADDEI       1/11/26 10:30  6A</w:t>
      </w:r>
    </w:p>
    <w:p w14:paraId="37C21E67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GUASTALLA CALCIO SATURNO  ARCETANA                   PIEVE DI GUASTALLA PARROC  1/11/26 10:30  6A</w:t>
      </w:r>
    </w:p>
    <w:p w14:paraId="2D1516D5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  <w:lang w:val="en-US"/>
        </w:rPr>
        <w:t xml:space="preserve">SAXUM UNITED A.R.L.       </w:t>
      </w:r>
      <w:r w:rsidRPr="003F09F8">
        <w:rPr>
          <w:rFonts w:ascii="Courier New" w:hAnsi="Courier New" w:cs="Courier New"/>
          <w:sz w:val="16"/>
          <w:szCs w:val="16"/>
        </w:rPr>
        <w:t>SAMMARTINESE A.S.D.        RIVALTA PARROCCHIALE       1/11/26 10:00  6A</w:t>
      </w:r>
    </w:p>
    <w:p w14:paraId="1D19B2D0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VALDENZA FC ASD           ORIGINAL CELTIC BHOYS      CIANO D'ENZA DI CANOSSA    1/11/26 10:00  6A</w:t>
      </w:r>
    </w:p>
    <w:p w14:paraId="7DED8956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VIANESE CALCIO SSDARL     POVIGLIESE A.S.D.          VIANO SINTETICO COMUNALE   1/11/26 11:00  6A</w:t>
      </w:r>
    </w:p>
    <w:p w14:paraId="1CBA95CA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3D112F70" w14:textId="71A2C288" w:rsidR="009C64FE" w:rsidRPr="00C6043B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C6043B">
        <w:rPr>
          <w:rFonts w:ascii="Courier New" w:hAnsi="Courier New" w:cs="Courier New"/>
          <w:b/>
          <w:bCs/>
          <w:u w:val="single"/>
        </w:rPr>
        <w:t>CAMPIONATO  GIOVANISSIMI UNDER 15 PROV.-RE</w:t>
      </w:r>
    </w:p>
    <w:p w14:paraId="5755B959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A                                                                          DATA/ORA   STATO</w:t>
      </w:r>
    </w:p>
    <w:p w14:paraId="0EB4671F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ARCETANA                  TERRE MATILDICHE S.C.S.D.  BOSCO DI SCANDIANO COMUNA 31/10/26 16:00  8A</w:t>
      </w:r>
    </w:p>
    <w:p w14:paraId="39E4D74B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BOIARDO MAER              SAXUM UNITED A.R.L.        SCANDIANO TORELLI B       31/10/26 15:30  8A</w:t>
      </w:r>
    </w:p>
    <w:p w14:paraId="1B243995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CASALGRANDE A.S.D.        RUBIERESE SRLSD            CASALGRANDE CAMPO B       31/10/26 15:00  8A</w:t>
      </w:r>
    </w:p>
    <w:p w14:paraId="57C1BABB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UNITED ALBINEA            ATLETIC PROGETTO MONTAGNA  ALBINEA COMUNALE BELLAROS 31/10/26 15:30  8A</w:t>
      </w:r>
    </w:p>
    <w:p w14:paraId="3E257B37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VALDENZA FC ASD           MORELLO FOOTBALL SCHOOL    BARCACCIA PARROCCHIALE    31/10/26 15:45  8A</w:t>
      </w:r>
    </w:p>
    <w:p w14:paraId="3EF4BA4F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VIAEMILIA 2018            CASTELLARANO               MASSENZATICO CABASSI      31/10/26 15:15  8A</w:t>
      </w:r>
    </w:p>
    <w:p w14:paraId="4D9C2D8F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B                                                                          DATA/ORA   STATO</w:t>
      </w:r>
    </w:p>
    <w:p w14:paraId="7B8C9E03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CAMPAGNOLA                GATTATICO CLUB             CAMPAGNOLA SABBADINI      31/10/26 15:00  8A</w:t>
      </w:r>
    </w:p>
    <w:p w14:paraId="5C96DBD7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REGGIO UNITED             FALKGALILEO                REGGIO EMILIA BIASOLA     31/10/26 16:00  8A</w:t>
      </w:r>
    </w:p>
    <w:p w14:paraId="227C9F99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ROLO FABBRICO             LUZZARA CALCIO             FABBRICO SOPRANI B        31/10/26 16:00  8A</w:t>
      </w:r>
    </w:p>
    <w:p w14:paraId="7A1C22D9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VIRTUS BAGNOLO            ORIGINAL CELTIC BHOYS      BAGNOLO IN PIANO SOAVE    31/10/26 15:00  8A</w:t>
      </w:r>
    </w:p>
    <w:p w14:paraId="2471CCAE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VIRTUS MANDRIO            POVIGLIESE A.S.D.          BUDRIO DI CORREGGIO       31/10/26 15:00  8A</w:t>
      </w:r>
    </w:p>
    <w:p w14:paraId="360A5A7A" w14:textId="77777777" w:rsidR="005F4117" w:rsidRPr="005F4117" w:rsidRDefault="005F4117" w:rsidP="005F4117">
      <w:pPr>
        <w:rPr>
          <w:rFonts w:ascii="Courier New" w:hAnsi="Courier New" w:cs="Courier New"/>
          <w:b/>
          <w:bCs/>
          <w:sz w:val="16"/>
          <w:szCs w:val="16"/>
        </w:rPr>
      </w:pPr>
      <w:r w:rsidRPr="005F4117">
        <w:rPr>
          <w:rFonts w:ascii="Courier New" w:hAnsi="Courier New" w:cs="Courier New"/>
          <w:b/>
          <w:bCs/>
          <w:sz w:val="16"/>
          <w:szCs w:val="16"/>
          <w:highlight w:val="yellow"/>
        </w:rPr>
        <w:t>SAMMARTINESE A.S.D.       CELTIC CAVRIAGO            S.MARTINO IN RIO SINTETIC 02/10/26 20:30  8A</w:t>
      </w:r>
    </w:p>
    <w:p w14:paraId="3CC5EDC7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103FB879" w14:textId="0789E5A2" w:rsidR="009C64FE" w:rsidRPr="00C6043B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C6043B">
        <w:rPr>
          <w:rFonts w:ascii="Courier New" w:hAnsi="Courier New" w:cs="Courier New"/>
          <w:b/>
          <w:bCs/>
          <w:u w:val="single"/>
        </w:rPr>
        <w:t>CAMPIONATO  UNDER 14 PROVINCIALE A 11  -RE</w:t>
      </w:r>
    </w:p>
    <w:p w14:paraId="7794B0E0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A                                                                          DATA/ORA   STATO</w:t>
      </w:r>
    </w:p>
    <w:p w14:paraId="1E52870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CASTELLARANO              TERRE MATILDICHE S.C.S.D.  CASTELLARANO FERRARINI SI 31/10/26 18:00  8A</w:t>
      </w:r>
    </w:p>
    <w:p w14:paraId="5F13B2FF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CELTIC CAVRIAGO           UNITED ALBINEA             CAVRIAGO PARCO SP A       31/10/26 15:00  8A</w:t>
      </w:r>
    </w:p>
    <w:p w14:paraId="11C6C019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GATTATICO CLUB            SANTOS 1948 A.S.D.         PRATICELLO DI GATTATICO P 31/10/26 15:00  8A</w:t>
      </w:r>
    </w:p>
    <w:p w14:paraId="10C4424C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ORIGINAL CELTIC BHOYS     GUASTALLA CALCIO SATUSQ.B  REGGIO EMILIA SANTA CROCE 31/10/26 15:00  8A</w:t>
      </w:r>
    </w:p>
    <w:p w14:paraId="54300E76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 xml:space="preserve">REGGIO CALCIO A.S.D.      </w:t>
      </w:r>
      <w:r w:rsidRPr="003F09F8">
        <w:rPr>
          <w:rFonts w:ascii="Courier New" w:hAnsi="Courier New" w:cs="Courier New"/>
          <w:sz w:val="16"/>
          <w:szCs w:val="16"/>
          <w:lang w:val="en-US"/>
        </w:rPr>
        <w:t xml:space="preserve">SAXUM UNITED A.R.L.        </w:t>
      </w:r>
      <w:r w:rsidRPr="003F09F8">
        <w:rPr>
          <w:rFonts w:ascii="Courier New" w:hAnsi="Courier New" w:cs="Courier New"/>
          <w:sz w:val="16"/>
          <w:szCs w:val="16"/>
        </w:rPr>
        <w:t>REGGIO E.BONACINI B        1/11/26 10:00  8A</w:t>
      </w:r>
    </w:p>
    <w:p w14:paraId="52A7AF31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VALDENZA FC ASD           BIBBIANO SAN POLO          MONTECCHIO E. NUOVO S.D'A  1/11/26 10:30  8A</w:t>
      </w:r>
    </w:p>
    <w:p w14:paraId="05F8BAFA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B                                                                          DATA/ORA   STATO</w:t>
      </w:r>
    </w:p>
    <w:p w14:paraId="3229C9EF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ARCETANA                  RUBIERESE SRLSD            ARCETO COMUNALE B          1/11/26 10:30  8A</w:t>
      </w:r>
    </w:p>
    <w:p w14:paraId="0834A9BF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ATLETIC PROGETTO MONTAGNA VIANESE CALCIO SSDARL      CASTELNOVO MONTI SINTETIC  1/11/26 10:00  8A</w:t>
      </w:r>
    </w:p>
    <w:p w14:paraId="6760C8A5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FALKGALILEO               US SASSUOLO CALCIO S.R.L.  REGGIO EMILIA VALLI SINTE  1/11/26 10:30  8A</w:t>
      </w:r>
    </w:p>
    <w:p w14:paraId="06FE4DFE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REGGIO UNITED             VIAEMILIA 2018             REGGIO EMILIA I MAGGIO     1/11/26 10:30  8A</w:t>
      </w:r>
    </w:p>
    <w:p w14:paraId="6502B9E6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SPORTING SCANDIANO        SAN FAUSTINO               CHIOZZA POLI SINTETICO     1/11/26  9:30  8A</w:t>
      </w:r>
    </w:p>
    <w:p w14:paraId="34A2A856" w14:textId="77777777" w:rsidR="009C64FE" w:rsidRPr="0062327B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62327B">
        <w:rPr>
          <w:rFonts w:ascii="Courier New" w:hAnsi="Courier New" w:cs="Courier New"/>
          <w:b/>
          <w:bCs/>
          <w:sz w:val="16"/>
          <w:szCs w:val="16"/>
        </w:rPr>
        <w:t>GIRONE  C                                                                          DATA/ORA   STATO</w:t>
      </w:r>
    </w:p>
    <w:p w14:paraId="5F20C7C7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GUASTALLA CALCIO SATURNO  VIRTUS MANDRIO             PIEVE DI GUASTALLA PARROC 31/10/26 15:00  8A</w:t>
      </w:r>
    </w:p>
    <w:p w14:paraId="079D03A6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LUZZARA CALCIO            POLIS. VIRTUS CORREGGIO    CODISOTTO DI LUZZARA      31/10/26 15:30  8A</w:t>
      </w:r>
    </w:p>
    <w:p w14:paraId="2DA1AF6D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REGGIOLO                  SUZZARA SPORT CLUB 1919 A  REGGIOLO PERTINI CAMPO A  31/10/26 15:00  8A</w:t>
      </w:r>
    </w:p>
    <w:p w14:paraId="2ED3C450" w14:textId="77777777" w:rsidR="009C64FE" w:rsidRPr="003F09F8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SAMMARTINESE A.S.D.       PROGETTO INTESA ALL CAMP   S.MARTINO IN RIO A         1/11/26 10:30  8A</w:t>
      </w:r>
    </w:p>
    <w:p w14:paraId="0D1EF121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>VIADANA S.S.D. S.R.L.     VIAEMILIA 2018       SQ.B  VIADANA SUSSIDIARIO 1      1/11/26 10:30  8A</w:t>
      </w:r>
    </w:p>
    <w:p w14:paraId="04FB5CDC" w14:textId="77777777" w:rsidR="009C64FE" w:rsidRDefault="009C64FE" w:rsidP="009C64FE">
      <w:pPr>
        <w:rPr>
          <w:rFonts w:ascii="Courier New" w:hAnsi="Courier New" w:cs="Courier New"/>
          <w:sz w:val="16"/>
          <w:szCs w:val="16"/>
        </w:rPr>
      </w:pPr>
    </w:p>
    <w:p w14:paraId="4E07EF94" w14:textId="77777777" w:rsidR="00CE6F60" w:rsidRDefault="00CE6F60">
      <w:pPr>
        <w:rPr>
          <w:rFonts w:ascii="Algerian" w:hAnsi="Algerian" w:cs="Arial"/>
          <w:color w:val="E36C0A"/>
          <w:sz w:val="32"/>
          <w:szCs w:val="24"/>
        </w:rPr>
      </w:pPr>
      <w:r>
        <w:rPr>
          <w:rFonts w:ascii="Algerian" w:hAnsi="Algerian" w:cs="Arial"/>
          <w:color w:val="E36C0A"/>
          <w:sz w:val="32"/>
          <w:szCs w:val="24"/>
        </w:rPr>
        <w:br w:type="page"/>
      </w:r>
    </w:p>
    <w:p w14:paraId="3A262470" w14:textId="4AA599BE" w:rsidR="009C64FE" w:rsidRPr="00A635B1" w:rsidRDefault="009C64FE" w:rsidP="009C64FE">
      <w:pPr>
        <w:ind w:left="360" w:right="-312"/>
        <w:jc w:val="center"/>
        <w:rPr>
          <w:rFonts w:ascii="Algerian" w:hAnsi="Algerian" w:cs="Arial"/>
          <w:color w:val="E36C0A"/>
          <w:sz w:val="32"/>
          <w:szCs w:val="24"/>
        </w:rPr>
      </w:pPr>
      <w:r>
        <w:rPr>
          <w:rFonts w:ascii="Algerian" w:hAnsi="Algerian" w:cs="Arial"/>
          <w:color w:val="E36C0A"/>
          <w:sz w:val="32"/>
          <w:szCs w:val="24"/>
        </w:rPr>
        <w:t>ATTIVITA' DI BASE</w:t>
      </w:r>
    </w:p>
    <w:p w14:paraId="64509F39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</w:p>
    <w:p w14:paraId="03F932F0" w14:textId="0A6716C4" w:rsidR="009C64FE" w:rsidRPr="0045528A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45528A">
        <w:rPr>
          <w:rFonts w:ascii="Courier New" w:hAnsi="Courier New" w:cs="Courier New"/>
          <w:b/>
          <w:bCs/>
          <w:u w:val="single"/>
        </w:rPr>
        <w:t>CAMPIONATO  ESORDIENTI 2°anno 9v9 AUT.-RE-</w:t>
      </w:r>
    </w:p>
    <w:p w14:paraId="0A23E3E1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A                                                                          DATA/ORA   STATO</w:t>
      </w:r>
    </w:p>
    <w:p w14:paraId="1DE9D52E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ARCETANA                  CELTIC CAVRIAGO            ARCETO DI SCANDIANO COMUN  1/11/26        6A</w:t>
      </w:r>
    </w:p>
    <w:p w14:paraId="2EA40028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BOIARDO MAER              REGGIO CALCIO A.S.D.       PRATISSOLO PARROCCHIALE    1/11/26        6A</w:t>
      </w:r>
    </w:p>
    <w:p w14:paraId="64A6CC15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SPORTING SCANDIANO        ATLETIC PROGETTO MONTAGNA  CHIOZZA DI SCANDIANO DALL  1/11/26        6A</w:t>
      </w:r>
    </w:p>
    <w:p w14:paraId="6DF01B64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TERRE MATILDICHE S.C.S.D. FALKGALILEO                SALVARANO SINTETICO        1/11/26        6A</w:t>
      </w:r>
    </w:p>
    <w:p w14:paraId="2F57BC65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VIANESE CALCIO SSDARL     SANTOS 1948 A.S.D.         VIANO SINTETICO COMUNALE   1/11/26        6A</w:t>
      </w:r>
    </w:p>
    <w:p w14:paraId="53E34C47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B                                                                          DATA/ORA   STATO</w:t>
      </w:r>
    </w:p>
    <w:p w14:paraId="51F2149C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REGGIO CALCIO A.S.D. SQ.B FALKGALILEO          SQ.C  REGGIO EMILIA OSEA ATT DI  1/11/26        6A</w:t>
      </w:r>
    </w:p>
    <w:p w14:paraId="4F0D9630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SANTOS 1948 A.S.D.   SQ.B CELTIC CAVRIAGO      SQ.B  REGGIO EMILIA SAN PIO X A  1/11/26        6A</w:t>
      </w:r>
    </w:p>
    <w:p w14:paraId="57479065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TERRE MATILDICHE S.C.SQ.B ORIGINAL CELTIC BHOYS      SALVARANO SINTETICO        1/11/26        6A</w:t>
      </w:r>
    </w:p>
    <w:p w14:paraId="6F7B4E2D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UNITED ALBINEA            BIBBIANO SAN POLO          ALBINEA NASI IL POGGIO     1/11/26        6A</w:t>
      </w:r>
    </w:p>
    <w:p w14:paraId="68730C3B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VIRTUS LIBERTAS SRL       SPORTING SCANDIANO   SQ.B  CELLA DI RE COMUNALE       1/11/26        6A</w:t>
      </w:r>
    </w:p>
    <w:p w14:paraId="20A92540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C                                                                          DATA/ORA   STATO</w:t>
      </w:r>
    </w:p>
    <w:p w14:paraId="1406DEB8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CAMPAGNOLA                VIAEMILIA 2018             CAMPAGNOLA ADB SINTETICO   1/11/26        6A</w:t>
      </w:r>
    </w:p>
    <w:p w14:paraId="669B03D8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GATTATICO CLUB            ARSENAL S.C.S.D.           PRATICELLO DI GATTATICO P  1/11/26        6A</w:t>
      </w:r>
    </w:p>
    <w:p w14:paraId="63EF6EDA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PROGETTO INTESA ALL CAMP  VIADANA S.S.D. S.R.L.      CASTELNOVO SOTTO COMUNALE  1/11/26        6A</w:t>
      </w:r>
    </w:p>
    <w:p w14:paraId="737C84EC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SAMMARTINESE A.S.D.       GUASTALLA CALCIO SATURNO   S.MARTINO IN RIO SINTETIC  1/11/26        6A</w:t>
      </w:r>
    </w:p>
    <w:p w14:paraId="0B0448E0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SUZZARA SPORT CLUB 1919 A FALKGALILEO          SQ.D  SUZZARA TABELLANO          1/11/26        6A</w:t>
      </w:r>
    </w:p>
    <w:p w14:paraId="3E6C65A8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D                                                                          DATA/ORA   STATO</w:t>
      </w:r>
    </w:p>
    <w:p w14:paraId="5F84C548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CAMPAGNOLA           SQ.B REGGIO CALCIO A.S.D. SQ.C  CAMPAGNOLA SABBADINI       1/11/26        6A</w:t>
      </w:r>
    </w:p>
    <w:p w14:paraId="0391408A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REGGIANA 1919 S.R.L.      GUASTALLA CALCIO SATUSQ.B  REGGIO EMILIA VALLI SINTE  1/11/26        6A</w:t>
      </w:r>
    </w:p>
    <w:p w14:paraId="76659864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REGGIOLO                  POLIS. VIRTUS CORREGGIO    REGGIOLO PERTINI CAMPO B   1/11/26        6A</w:t>
      </w:r>
    </w:p>
    <w:p w14:paraId="32941F40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 xml:space="preserve">VIAEMILIA 2018       SQ.B SAMMARTINESE A.S.D.  </w:t>
      </w:r>
      <w:proofErr w:type="spellStart"/>
      <w:r w:rsidRPr="006E7431">
        <w:rPr>
          <w:rFonts w:ascii="Courier New" w:hAnsi="Courier New" w:cs="Courier New"/>
          <w:sz w:val="16"/>
          <w:szCs w:val="16"/>
        </w:rPr>
        <w:t>sq.B</w:t>
      </w:r>
      <w:proofErr w:type="spellEnd"/>
      <w:r w:rsidRPr="006E7431">
        <w:rPr>
          <w:rFonts w:ascii="Courier New" w:hAnsi="Courier New" w:cs="Courier New"/>
          <w:sz w:val="16"/>
          <w:szCs w:val="16"/>
        </w:rPr>
        <w:t xml:space="preserve">  MASSENZATICO CABASSI       1/11/26        6A</w:t>
      </w:r>
    </w:p>
    <w:p w14:paraId="777FBBE1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VIRTUS MANDRIO            ROLO FABBRICO              MANDRIO SINTETICO ADB      1/11/26        6A</w:t>
      </w:r>
    </w:p>
    <w:p w14:paraId="7A579A93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0DD1F2B7" w14:textId="6A467DFD" w:rsidR="009C64FE" w:rsidRPr="0045528A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45528A">
        <w:rPr>
          <w:rFonts w:ascii="Courier New" w:hAnsi="Courier New" w:cs="Courier New"/>
          <w:b/>
          <w:bCs/>
          <w:u w:val="single"/>
        </w:rPr>
        <w:t>CAMPIONATO  ESORDIENTI 1°anno a9 -RE- aut.</w:t>
      </w:r>
    </w:p>
    <w:p w14:paraId="4A590CF4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A                                                                          DATA/ORA   STATO</w:t>
      </w:r>
    </w:p>
    <w:p w14:paraId="5552C880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ARCETANA                  CASALGRANDE A.S.D.         ARCETO DI SCANDIANO COMUN 31/10/26        6A</w:t>
      </w:r>
    </w:p>
    <w:p w14:paraId="63E2CADD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CASTELLARANO              SANTOS 1948 A.S.D.         TRESSANO DI CASTELLARANO  31/10/26        6A</w:t>
      </w:r>
    </w:p>
    <w:p w14:paraId="0E8D5D80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CELTIC CAVRIAGO           SPORTING SCANDIANO         CAVRIAGO MAGNANI PARROCCH 31/10/26        6A</w:t>
      </w:r>
    </w:p>
    <w:p w14:paraId="6048A97A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FALKGALILEO               TERRE MATILDICHE S.C.S.D.  REGGIO EMILIA VALLI SINTE 31/10/26        6A</w:t>
      </w:r>
    </w:p>
    <w:p w14:paraId="5E9A8D14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REGGIO CALCIO A.S.D.      ATLETIC PROGETTO MONTSQ.B  REGGIO E.BONACINI B       31/10/26        6A</w:t>
      </w:r>
    </w:p>
    <w:p w14:paraId="6A231759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B                                                                          DATA/ORA   STATO</w:t>
      </w:r>
    </w:p>
    <w:p w14:paraId="5F439E6D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BIBBIANO SAN POLO         SANTOS 1948 A.S.D.   SQ.B  S.POLO D'ENZA CAMARA' ADB 31/10/26        6A</w:t>
      </w:r>
    </w:p>
    <w:p w14:paraId="4021A76B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CELTIC CAVRIAGO      SQ.B REGGIO CALCIO A.S.D. SQ.B  CAVRIAGO MAGNANI PARROCCH 31/10/26        6A</w:t>
      </w:r>
    </w:p>
    <w:p w14:paraId="66209C52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FALKGALILEO          SQ.B TERRE MATILDICHE S.C.SQ.B  REGGIO EMILIA TADDEI      31/10/26        6A</w:t>
      </w:r>
    </w:p>
    <w:p w14:paraId="0C19D793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  <w:lang w:val="en-US"/>
        </w:rPr>
        <w:t xml:space="preserve">RUBIERESE SRLSD           SAXUM UNITED A.R.L.        </w:t>
      </w:r>
      <w:r w:rsidRPr="006E7431">
        <w:rPr>
          <w:rFonts w:ascii="Courier New" w:hAnsi="Courier New" w:cs="Courier New"/>
          <w:sz w:val="16"/>
          <w:szCs w:val="16"/>
        </w:rPr>
        <w:t>RUBIERA EX TETRAPAK       31/10/26        6A</w:t>
      </w:r>
    </w:p>
    <w:p w14:paraId="566FD773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SPORTING SCANDIANO   SQ.B ORIGINAL CELTIC BHOYS      CHIOZZA DI SCANDIANO DALL 31/10/26        6A</w:t>
      </w:r>
    </w:p>
    <w:p w14:paraId="1BA947B2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C                                                                          DATA/ORA   STATO</w:t>
      </w:r>
    </w:p>
    <w:p w14:paraId="4830473D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MORELLO FOOTBALL SCHOOL   REGGIANA 1919 S.R.L.       MASONE CAMPO A            31/10/26        6A</w:t>
      </w:r>
    </w:p>
    <w:p w14:paraId="7F29C540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PROGETTO INTESA ALL CAMP  RAPID VIADANA              CADELBOSCO NUOVO COMUNALE 31/10/26        6A</w:t>
      </w:r>
    </w:p>
    <w:p w14:paraId="00811D24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SUZZARA SPORT CLUB 19sq.B LUZZARA CALCIO             SUZZARA TABELLANO         31/10/26        6A</w:t>
      </w:r>
    </w:p>
    <w:p w14:paraId="7447AF56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US SASSUOLO CALCIO S.SQ.C VIAEMILIA 2018             S.PROSPERO STRINATI       31/10/26        6A</w:t>
      </w:r>
    </w:p>
    <w:p w14:paraId="7D1E7E76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VIADANA S.S.D. S.R.L.     POVIGLIESE A.S.D.          VIADANA COMUNALE          31/10/26        6A</w:t>
      </w:r>
    </w:p>
    <w:p w14:paraId="15E662CA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D                                                                          DATA/ORA   STATO</w:t>
      </w:r>
    </w:p>
    <w:p w14:paraId="4268A4D7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PROGETTO INTESA ALL CSQ.B POLIS. VIRTUS CORREGGIO    CADELBOSCO NUOVO COMUNALE 31/10/26        6A</w:t>
      </w:r>
    </w:p>
    <w:p w14:paraId="4388B48E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REGGIO UNITED             VIADANA S.S.D. S.R.L.SQ.B  REGGIO EMILIA I MAGGIO    31/10/26        6A</w:t>
      </w:r>
    </w:p>
    <w:p w14:paraId="6E838D5D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REGGIOLO                  GUASTALLA CALCIO SATUSQ.B  REGGIOLO PERTINI CAMPO B  31/10/26        6A</w:t>
      </w:r>
    </w:p>
    <w:p w14:paraId="47D32A90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SUZZARA SPORT CLUB 1919 A VIRTUS BAGNOLO             SUZZARA TABELLANO         31/10/26        6A</w:t>
      </w:r>
    </w:p>
    <w:p w14:paraId="0B14A0DF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VIRTUS MANDRIO            CAMPAGNOLA                 MANDRIO SINTETICO ADB     31/10/26        6A</w:t>
      </w:r>
    </w:p>
    <w:p w14:paraId="1D6F5D22" w14:textId="77777777" w:rsidR="00CE6F60" w:rsidRDefault="00CE6F60">
      <w:pPr>
        <w:rPr>
          <w:rFonts w:ascii="Courier New" w:hAnsi="Courier New" w:cs="Courier New"/>
          <w:b/>
          <w:bCs/>
          <w:sz w:val="16"/>
          <w:szCs w:val="16"/>
        </w:rPr>
      </w:pPr>
      <w:r>
        <w:rPr>
          <w:rFonts w:ascii="Courier New" w:hAnsi="Courier New" w:cs="Courier New"/>
          <w:b/>
          <w:bCs/>
          <w:sz w:val="16"/>
          <w:szCs w:val="16"/>
        </w:rPr>
        <w:br w:type="page"/>
      </w:r>
    </w:p>
    <w:p w14:paraId="1F1C44CD" w14:textId="217EEDA3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1A883B00" w14:textId="49C7F2E3" w:rsidR="009C64FE" w:rsidRPr="0045528A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45528A">
        <w:rPr>
          <w:rFonts w:ascii="Courier New" w:hAnsi="Courier New" w:cs="Courier New"/>
          <w:b/>
          <w:bCs/>
          <w:u w:val="single"/>
        </w:rPr>
        <w:t>CAMPIONATO  PULCINI 10 anni 7v7 AUTUNNO-RE</w:t>
      </w:r>
    </w:p>
    <w:p w14:paraId="774C3042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A                                                                          DATA/ORA   STATO</w:t>
      </w:r>
    </w:p>
    <w:p w14:paraId="40E45C32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BIBBIANO SAN POLO         UNITED ALBINEA             BIBBIANO BEDOGNI C ADB    31/10/26        6A</w:t>
      </w:r>
    </w:p>
    <w:p w14:paraId="13B1CCB3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MORELLO FOOTBALL SCHOOL   VIAEMILIA 2018             MASONE CAMPO A            31/10/26        6A</w:t>
      </w:r>
    </w:p>
    <w:p w14:paraId="27069D09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ORIGINAL CELTIC BHOYS     CELTIC CAVRIAGO            REGGIO EMILIA CIMURRI SIN 31/10/26        6A</w:t>
      </w:r>
    </w:p>
    <w:p w14:paraId="43C329FA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REGGIO CALCIO A.S.D. SQ.C FALKGALILEO          SQ.C  REGGIO E.BONACINI B       31/10/26        6A</w:t>
      </w:r>
    </w:p>
    <w:p w14:paraId="312E2F24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VIRTUS LIBERTAS SRL       ATLETIC PROGETTO MONTAGNA  CELLA DI RE COMUNALE      31/10/26        6A</w:t>
      </w:r>
    </w:p>
    <w:p w14:paraId="53D35151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B                                                                          DATA/ORA   STATO</w:t>
      </w:r>
    </w:p>
    <w:p w14:paraId="6CE37713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BOIARDO MAER              REGGIO UNITED              PRATISSOLO PARROCCHIALE   31/10/26        6A</w:t>
      </w:r>
    </w:p>
    <w:p w14:paraId="6D5C0E42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REGGIO CALCIO A.S.D.      FALKGALILEO                REGGIO E.BONACINI B       31/10/26        6A</w:t>
      </w:r>
    </w:p>
    <w:p w14:paraId="7F9BEBA4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SANTOS 1948 A.S.D.        ARCETANA                   REGGIO LARI SINTETICO     31/10/26        6A</w:t>
      </w:r>
    </w:p>
    <w:p w14:paraId="1BABE18D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SPORTING SCANDIANO        VALDENZA FC ASD            CHIOZZA POLI SINTETICO    31/10/26        6A</w:t>
      </w:r>
    </w:p>
    <w:p w14:paraId="2BF89226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TERRE MATILDICHE S.C.S.D. RUBIERESE SRLSD            SALVARANO SINTETICO       31/10/26        6A</w:t>
      </w:r>
    </w:p>
    <w:p w14:paraId="7A0B90EC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C                                                                          DATA/ORA   STATO</w:t>
      </w:r>
    </w:p>
    <w:p w14:paraId="28C394C3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BOIARDO MAER         SQ.B SPORTING SCANDIANO   SQ.B  PRATISSOLO PARROCCHIALE   31/10/26        6A</w:t>
      </w:r>
    </w:p>
    <w:p w14:paraId="722ECD63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REGGIO CALCIO A.S.D. SQ.B FALKGALILEO          SQ.B  REGGIO E.BONACINI B       31/10/26        6A</w:t>
      </w:r>
    </w:p>
    <w:p w14:paraId="088A32EC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 xml:space="preserve">REGGIO UNITED        </w:t>
      </w:r>
      <w:proofErr w:type="spellStart"/>
      <w:r w:rsidRPr="006E7431">
        <w:rPr>
          <w:rFonts w:ascii="Courier New" w:hAnsi="Courier New" w:cs="Courier New"/>
          <w:sz w:val="16"/>
          <w:szCs w:val="16"/>
        </w:rPr>
        <w:t>sq.B</w:t>
      </w:r>
      <w:proofErr w:type="spellEnd"/>
      <w:r w:rsidRPr="006E7431">
        <w:rPr>
          <w:rFonts w:ascii="Courier New" w:hAnsi="Courier New" w:cs="Courier New"/>
          <w:sz w:val="16"/>
          <w:szCs w:val="16"/>
        </w:rPr>
        <w:t xml:space="preserve"> VIANESE CALCIO </w:t>
      </w:r>
      <w:proofErr w:type="spellStart"/>
      <w:r w:rsidRPr="006E7431">
        <w:rPr>
          <w:rFonts w:ascii="Courier New" w:hAnsi="Courier New" w:cs="Courier New"/>
          <w:sz w:val="16"/>
          <w:szCs w:val="16"/>
        </w:rPr>
        <w:t>SSDARLsq.B</w:t>
      </w:r>
      <w:proofErr w:type="spellEnd"/>
      <w:r w:rsidRPr="006E7431">
        <w:rPr>
          <w:rFonts w:ascii="Courier New" w:hAnsi="Courier New" w:cs="Courier New"/>
          <w:sz w:val="16"/>
          <w:szCs w:val="16"/>
        </w:rPr>
        <w:t xml:space="preserve">  REGGIO EMILIA I MAGGIO    31/10/26        6A</w:t>
      </w:r>
    </w:p>
    <w:p w14:paraId="38D04733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SANTOS 1948 A.S.D.   SQ.B ARCETANA             SQ.B  REGGIO LARI SINTETICO     31/10/26        6A</w:t>
      </w:r>
    </w:p>
    <w:p w14:paraId="29484399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 xml:space="preserve">TERRE MATILDICHE S.C.SQ.B VALDENZA FC ASD      </w:t>
      </w:r>
      <w:proofErr w:type="spellStart"/>
      <w:r w:rsidRPr="006E7431">
        <w:rPr>
          <w:rFonts w:ascii="Courier New" w:hAnsi="Courier New" w:cs="Courier New"/>
          <w:sz w:val="16"/>
          <w:szCs w:val="16"/>
        </w:rPr>
        <w:t>sq.B</w:t>
      </w:r>
      <w:proofErr w:type="spellEnd"/>
      <w:r w:rsidRPr="006E7431">
        <w:rPr>
          <w:rFonts w:ascii="Courier New" w:hAnsi="Courier New" w:cs="Courier New"/>
          <w:sz w:val="16"/>
          <w:szCs w:val="16"/>
        </w:rPr>
        <w:t xml:space="preserve">  SALVARANO SINTETICO       31/10/26        6A</w:t>
      </w:r>
    </w:p>
    <w:p w14:paraId="545616C7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D                                                                          DATA/ORA   STATO</w:t>
      </w:r>
    </w:p>
    <w:p w14:paraId="05B4B41A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LUZZARA CALCIO            PROGETTO INTESA ALL CSQ.B  LUZZARA SINTETICO ADB     31/10/26        6A</w:t>
      </w:r>
    </w:p>
    <w:p w14:paraId="006DFAD4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 xml:space="preserve">RAPID VIADANA             SAMMARTINESE A.S.D.  </w:t>
      </w:r>
      <w:proofErr w:type="spellStart"/>
      <w:r w:rsidRPr="006E7431">
        <w:rPr>
          <w:rFonts w:ascii="Courier New" w:hAnsi="Courier New" w:cs="Courier New"/>
          <w:sz w:val="16"/>
          <w:szCs w:val="16"/>
        </w:rPr>
        <w:t>sq.B</w:t>
      </w:r>
      <w:proofErr w:type="spellEnd"/>
      <w:r w:rsidRPr="006E7431">
        <w:rPr>
          <w:rFonts w:ascii="Courier New" w:hAnsi="Courier New" w:cs="Courier New"/>
          <w:sz w:val="16"/>
          <w:szCs w:val="16"/>
        </w:rPr>
        <w:t xml:space="preserve">  DOSOLO COMUNALE           31/10/26        6A</w:t>
      </w:r>
    </w:p>
    <w:p w14:paraId="163C3F08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SUZZARA SPORT CLUB 1919 A GUASTALLA CALCIO SATURNO   SUZZARA ZANETTA           31/10/26        6A</w:t>
      </w:r>
    </w:p>
    <w:p w14:paraId="204AC93C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VIADANA S.S.D. S.R.L.     GATTATICO CLUB             VIADANA COMUNALE          31/10/26        6A</w:t>
      </w:r>
    </w:p>
    <w:p w14:paraId="7016D208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VIRTUS MANDRIO            PROGETTO INTESA ALL CAMP   MANDRIO SINTETICO ADB     31/10/26        6A</w:t>
      </w:r>
    </w:p>
    <w:p w14:paraId="36846D30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E                                                                          DATA/ORA   STATO</w:t>
      </w:r>
    </w:p>
    <w:p w14:paraId="115D9871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CAMPAGNOLA                ROLO FABBRICO              CAMPAGNOLA ADB SINTETICO  31/10/26        6A</w:t>
      </w:r>
    </w:p>
    <w:p w14:paraId="4EADDDE6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 xml:space="preserve">PROGETTO INTESA ALL </w:t>
      </w:r>
      <w:proofErr w:type="spellStart"/>
      <w:r w:rsidRPr="006E7431">
        <w:rPr>
          <w:rFonts w:ascii="Courier New" w:hAnsi="Courier New" w:cs="Courier New"/>
          <w:sz w:val="16"/>
          <w:szCs w:val="16"/>
        </w:rPr>
        <w:t>Csq.C</w:t>
      </w:r>
      <w:proofErr w:type="spellEnd"/>
      <w:r w:rsidRPr="006E7431">
        <w:rPr>
          <w:rFonts w:ascii="Courier New" w:hAnsi="Courier New" w:cs="Courier New"/>
          <w:sz w:val="16"/>
          <w:szCs w:val="16"/>
        </w:rPr>
        <w:t xml:space="preserve"> GUASTALLA CALCIO SATUSQ.B  GUALTIERI COMUNALE CAMPO  31/10/26        6A</w:t>
      </w:r>
    </w:p>
    <w:p w14:paraId="7F2698E4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SAMMARTINESE A.S.D.       POLIS. VIRTUS CORREGGIO    S.MARTINO IN RIO A        31/10/26        6A</w:t>
      </w:r>
    </w:p>
    <w:p w14:paraId="06C468F4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VIRTUS BAGNOLO            VIADANA S.S.D. S.R.L.SQ.B  BAGNOLO IN PIANO SOAVE    31/10/26        6A</w:t>
      </w:r>
    </w:p>
    <w:p w14:paraId="37FB1183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VIRTUS MANDRIO       SQ.B REGGIOLO                   MANDRIO SINTETICO ADB     31/10/26        6A</w:t>
      </w:r>
    </w:p>
    <w:p w14:paraId="35DBA342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--------------------------------------------------------------------------------------------------</w:t>
      </w:r>
    </w:p>
    <w:p w14:paraId="4612FE8E" w14:textId="0BF07089" w:rsidR="009C64FE" w:rsidRPr="0045528A" w:rsidRDefault="009C64FE" w:rsidP="009C64FE">
      <w:pPr>
        <w:rPr>
          <w:rFonts w:ascii="Courier New" w:hAnsi="Courier New" w:cs="Courier New"/>
          <w:b/>
          <w:bCs/>
          <w:u w:val="single"/>
        </w:rPr>
      </w:pPr>
      <w:r w:rsidRPr="0045528A">
        <w:rPr>
          <w:rFonts w:ascii="Courier New" w:hAnsi="Courier New" w:cs="Courier New"/>
          <w:b/>
          <w:bCs/>
          <w:u w:val="single"/>
        </w:rPr>
        <w:t>CAMPIONATO  PULCINI 9 anni 7v7 AUTUNNO -RE</w:t>
      </w:r>
    </w:p>
    <w:p w14:paraId="61BC76C9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A                                                                          DATA/ORA   STATO</w:t>
      </w:r>
    </w:p>
    <w:p w14:paraId="1625D7C3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CASALGRANDE A.S.D.        FALKGALILEO          SQ.C  CASALGRANDE CAMPO B       31/10/26        6A</w:t>
      </w:r>
    </w:p>
    <w:p w14:paraId="44D3060B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RUBIERESE SRLSD           ARCETANA                   RUBIERA SINTETICO ADB     31/10/26        6A</w:t>
      </w:r>
    </w:p>
    <w:p w14:paraId="6E9BA24B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SPORTING SCANDIANO        VALDENZA FC ASD            CHIOZZA POLI SINTETICO    31/10/26        6A</w:t>
      </w:r>
    </w:p>
    <w:p w14:paraId="63AE1054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TERRE MATILDICHE S.C.S.D. ATLETIC PROGETTO MONTAGNA  SALVARANO SINTETICO       31/10/26        6A</w:t>
      </w:r>
    </w:p>
    <w:p w14:paraId="27B554BD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VIAEMILIA 2018            REGGIO CALCIO A.S.D. SQ.C  MASSENZATICO CABASSI      31/10/26        6A</w:t>
      </w:r>
    </w:p>
    <w:p w14:paraId="7280918D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B                                                                          DATA/ORA   STATO</w:t>
      </w:r>
    </w:p>
    <w:p w14:paraId="495CC595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BIBBIANO SAN POLO         US SASSUOLO CALCIO S.SQ.C  BIBBIANO BEDOGNI C ADB    31/10/26        6A</w:t>
      </w:r>
    </w:p>
    <w:p w14:paraId="0714CC9C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CELTIC CAVRIAGO           UNITED ALBINEA             CAVRIAGO MAGNANI ADB      31/10/26        6A</w:t>
      </w:r>
    </w:p>
    <w:p w14:paraId="43FA2A3A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RUBIERESE SRLSD      SQ.B BOIARDO MAER               RUBIERA SINTETICO ADB     31/10/26        6A</w:t>
      </w:r>
    </w:p>
    <w:p w14:paraId="6F32DDB1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TERRE MATILDICHE S.C.SQ.B ATLETIC PROGETTO MONTSQ.B  SALVARANO SINTETICO       31/10/26        6A</w:t>
      </w:r>
    </w:p>
    <w:p w14:paraId="0D6FBB5A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 xml:space="preserve">TRICOLORE REGGIANA        CASTELLARANO         </w:t>
      </w:r>
      <w:proofErr w:type="spellStart"/>
      <w:r w:rsidRPr="006E7431">
        <w:rPr>
          <w:rFonts w:ascii="Courier New" w:hAnsi="Courier New" w:cs="Courier New"/>
          <w:sz w:val="16"/>
          <w:szCs w:val="16"/>
        </w:rPr>
        <w:t>sq.B</w:t>
      </w:r>
      <w:proofErr w:type="spellEnd"/>
      <w:r w:rsidRPr="006E7431">
        <w:rPr>
          <w:rFonts w:ascii="Courier New" w:hAnsi="Courier New" w:cs="Courier New"/>
          <w:sz w:val="16"/>
          <w:szCs w:val="16"/>
        </w:rPr>
        <w:t xml:space="preserve">  REGGIO EMILIA CIMURRI SIN 31/10/26        6A</w:t>
      </w:r>
    </w:p>
    <w:p w14:paraId="12731C7A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C                                                                          DATA/ORA   STATO</w:t>
      </w:r>
    </w:p>
    <w:p w14:paraId="6518314F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3F09F8">
        <w:rPr>
          <w:rFonts w:ascii="Courier New" w:hAnsi="Courier New" w:cs="Courier New"/>
          <w:sz w:val="16"/>
          <w:szCs w:val="16"/>
        </w:rPr>
        <w:t xml:space="preserve">ARSENAL S.C.S.D.          VIADANA S.S.D. S.R.L.      </w:t>
      </w:r>
      <w:r w:rsidRPr="006E7431">
        <w:rPr>
          <w:rFonts w:ascii="Courier New" w:hAnsi="Courier New" w:cs="Courier New"/>
          <w:sz w:val="16"/>
          <w:szCs w:val="16"/>
        </w:rPr>
        <w:t>CADELBOSCO SOPRA SINT ADB 31/10/26        6A</w:t>
      </w:r>
    </w:p>
    <w:p w14:paraId="6C289E5B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CAMPAGNOLA                FALKGALILEO                CAMPAGNOLA ADB SINTETICO  31/10/26        6A</w:t>
      </w:r>
    </w:p>
    <w:p w14:paraId="6D4FF028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GUASTALLA CALCIO SATURNO  REGGIO CALCIO A.S.D.       PIEVE DI GUASTALLA 1 ATT  31/10/26        6A</w:t>
      </w:r>
    </w:p>
    <w:p w14:paraId="2EBD2C56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LUZZARA CALCIO            POVIGLIESE A.S.D.          LUZZARA SINTETICO ADB     31/10/26        6A</w:t>
      </w:r>
    </w:p>
    <w:p w14:paraId="2A5AB82F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PROGETTO INTESA ALL CAMP  SANTOS 1948 A.S.D.         CADELBOSCO NUOVO COMUNALE 31/10/26        6A</w:t>
      </w:r>
    </w:p>
    <w:p w14:paraId="7558ADDA" w14:textId="77777777" w:rsidR="009C64FE" w:rsidRPr="003C0642" w:rsidRDefault="009C64FE" w:rsidP="009C64FE">
      <w:pPr>
        <w:rPr>
          <w:rFonts w:ascii="Courier New" w:hAnsi="Courier New" w:cs="Courier New"/>
          <w:b/>
          <w:bCs/>
          <w:sz w:val="16"/>
          <w:szCs w:val="16"/>
        </w:rPr>
      </w:pPr>
      <w:r w:rsidRPr="003C0642">
        <w:rPr>
          <w:rFonts w:ascii="Courier New" w:hAnsi="Courier New" w:cs="Courier New"/>
          <w:b/>
          <w:bCs/>
          <w:sz w:val="16"/>
          <w:szCs w:val="16"/>
        </w:rPr>
        <w:t>GIRONE  D                                                                          DATA/ORA   STATO</w:t>
      </w:r>
    </w:p>
    <w:p w14:paraId="661268AC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POLIS. VIRTUS CORREGGIO   REGGIANA 1919 S.R.L.       S.PROSPERO CORREGGIO SINT 31/10/26        6A</w:t>
      </w:r>
    </w:p>
    <w:p w14:paraId="6B467EA6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REGGIOLO                  FALKGALILEO          SQ.B  REGGIOLO ATTIVITA' DI BAS 31/10/26        6A</w:t>
      </w:r>
    </w:p>
    <w:p w14:paraId="0A75A34A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ROLO FABBRICO             VIRTUS MANDRIO             FABBRICO SINTETICO A 9 AD 31/10/26        6A</w:t>
      </w:r>
    </w:p>
    <w:p w14:paraId="5E060075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SAMMARTINESE A.S.D.       SANTOS 1948 A.S.D.   SQ.B  S.MARTINO IN RIO A        31/10/26        6A</w:t>
      </w:r>
    </w:p>
    <w:p w14:paraId="274C79A6" w14:textId="77777777" w:rsidR="009C64FE" w:rsidRPr="006E7431" w:rsidRDefault="009C64FE" w:rsidP="009C64FE">
      <w:pPr>
        <w:rPr>
          <w:rFonts w:ascii="Courier New" w:hAnsi="Courier New" w:cs="Courier New"/>
          <w:sz w:val="16"/>
          <w:szCs w:val="16"/>
        </w:rPr>
      </w:pPr>
      <w:r w:rsidRPr="006E7431">
        <w:rPr>
          <w:rFonts w:ascii="Courier New" w:hAnsi="Courier New" w:cs="Courier New"/>
          <w:sz w:val="16"/>
          <w:szCs w:val="16"/>
        </w:rPr>
        <w:t>VIADANA S.S.D. S.R.L.SQ.B REGGIO CALCIO A.S.D. SQ.B  VIADANA COMUNALE          31/10/26        6A</w:t>
      </w:r>
    </w:p>
    <w:p w14:paraId="3BE3936C" w14:textId="77777777" w:rsidR="009C64FE" w:rsidRDefault="009C64FE" w:rsidP="009C64FE"/>
    <w:p w14:paraId="46A8755A" w14:textId="77777777" w:rsidR="000F320A" w:rsidRPr="00610E87" w:rsidRDefault="000F320A" w:rsidP="000F320A">
      <w:pPr>
        <w:spacing w:after="120"/>
      </w:pPr>
    </w:p>
    <w:p w14:paraId="47AADE5A" w14:textId="77777777" w:rsidR="000F320A" w:rsidRDefault="000F320A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012108AD" w14:textId="4D99D51B" w:rsidR="000A6FEB" w:rsidRDefault="000A6FEB">
      <w:pPr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br w:type="page"/>
      </w:r>
    </w:p>
    <w:p w14:paraId="6B56907D" w14:textId="77777777" w:rsidR="00610E87" w:rsidRPr="00FF308B" w:rsidRDefault="00610E87" w:rsidP="00D179D9">
      <w:pPr>
        <w:keepNext/>
        <w:numPr>
          <w:ilvl w:val="0"/>
          <w:numId w:val="4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767171"/>
        <w:spacing w:before="240" w:after="120"/>
        <w:ind w:left="142" w:right="-312" w:hanging="426"/>
        <w:outlineLvl w:val="0"/>
        <w:rPr>
          <w:rFonts w:ascii="Calibri" w:hAnsi="Calibri" w:cs="Arial"/>
          <w:bCs/>
          <w:smallCaps/>
          <w:color w:val="FFFFFF"/>
          <w:kern w:val="28"/>
          <w:sz w:val="32"/>
        </w:rPr>
      </w:pPr>
      <w:r w:rsidRPr="00FF308B">
        <w:rPr>
          <w:rFonts w:ascii="Calibri" w:hAnsi="Calibri" w:cs="Arial"/>
          <w:bCs/>
          <w:smallCaps/>
          <w:color w:val="FFFFFF"/>
          <w:kern w:val="28"/>
          <w:sz w:val="32"/>
        </w:rPr>
        <w:t xml:space="preserve">Comunicazioni del COORDINATORE DEL SETTORE GIOVANILE E SCOLASTICO </w:t>
      </w:r>
    </w:p>
    <w:p w14:paraId="72F1FBBA" w14:textId="77777777" w:rsidR="00610E87" w:rsidRPr="00FF308B" w:rsidRDefault="00610E87" w:rsidP="00610E87">
      <w:pPr>
        <w:shd w:val="clear" w:color="auto" w:fill="E7E6E6"/>
        <w:ind w:left="-284" w:right="-312"/>
        <w:jc w:val="center"/>
        <w:rPr>
          <w:rFonts w:ascii="Calibri" w:hAnsi="Calibri" w:cs="Arial"/>
          <w:sz w:val="22"/>
        </w:rPr>
      </w:pPr>
      <w:r w:rsidRPr="00FF308B">
        <w:rPr>
          <w:rFonts w:ascii="Calibri" w:hAnsi="Calibri" w:cs="Arial"/>
          <w:sz w:val="22"/>
        </w:rPr>
        <w:t xml:space="preserve">SI RICEVE DALL’UFFICIO DEL COORDINATORE FEDERALE DEL SETTORE GIOVANILE E SCOLASTICO DELL’EMILIA ROMAGNA REGIONALE </w:t>
      </w:r>
      <w:r w:rsidRPr="00FF308B">
        <w:rPr>
          <w:rFonts w:ascii="Calibri" w:hAnsi="Calibri" w:cs="Arial"/>
          <w:b/>
          <w:bCs/>
          <w:sz w:val="22"/>
        </w:rPr>
        <w:t xml:space="preserve">DOTT. MASSIMILIANO RIZZELLO, </w:t>
      </w:r>
      <w:r w:rsidRPr="00FF308B">
        <w:rPr>
          <w:rFonts w:ascii="Calibri" w:hAnsi="Calibri" w:cs="Arial"/>
          <w:sz w:val="22"/>
        </w:rPr>
        <w:t>SI PUBBLICA QUANTO SEGUE:</w:t>
      </w:r>
    </w:p>
    <w:p w14:paraId="4852FEBD" w14:textId="77777777" w:rsidR="00610E87" w:rsidRPr="00610E87" w:rsidRDefault="00610E87" w:rsidP="00610E87">
      <w:pPr>
        <w:ind w:left="-142"/>
        <w:jc w:val="center"/>
        <w:rPr>
          <w:rFonts w:ascii="Century Gothic" w:hAnsi="Century Gothic" w:cs="Arial"/>
          <w:sz w:val="24"/>
          <w:szCs w:val="24"/>
        </w:rPr>
      </w:pPr>
      <w:r w:rsidRPr="00610E87">
        <w:rPr>
          <w:rFonts w:ascii="Century Gothic" w:hAnsi="Century Gothic" w:cs="Arial"/>
          <w:sz w:val="4"/>
          <w:szCs w:val="4"/>
        </w:rPr>
        <w:t xml:space="preserve">   </w:t>
      </w:r>
      <w:r w:rsidR="0066572B">
        <w:rPr>
          <w:rFonts w:ascii="Century Gothic" w:hAnsi="Century Gothic" w:cs="Arial"/>
          <w:noProof/>
          <w:sz w:val="24"/>
          <w:szCs w:val="24"/>
        </w:rPr>
        <w:drawing>
          <wp:inline distT="0" distB="0" distL="0" distR="0" wp14:anchorId="2CB3E7B1" wp14:editId="0CCC4C58">
            <wp:extent cx="523875" cy="542925"/>
            <wp:effectExtent l="0" t="0" r="9525" b="9525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36F5A" w14:textId="77777777" w:rsid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405DD9A4" w14:textId="77777777" w:rsidR="009820FB" w:rsidRPr="009820FB" w:rsidRDefault="009820FB" w:rsidP="009820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after="160" w:line="259" w:lineRule="auto"/>
        <w:jc w:val="center"/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</w:pPr>
      <w:r w:rsidRPr="009820FB"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  <w:t>MODULO DI PRESENTAZIONE CLUB DI 2° 3° 4° LIVELLO</w:t>
      </w:r>
    </w:p>
    <w:p w14:paraId="6B733F7E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b/>
          <w:bCs/>
          <w:color w:val="000000"/>
          <w:kern w:val="2"/>
          <w:sz w:val="22"/>
          <w:szCs w:val="22"/>
          <w:bdr w:val="none" w:sz="0" w:space="0" w:color="auto" w:frame="1"/>
          <w:lang w:eastAsia="en-US"/>
        </w:rPr>
      </w:pPr>
      <w:r w:rsidRPr="009820FB">
        <w:rPr>
          <w:rFonts w:ascii="Inter Tight" w:eastAsia="Calibri" w:hAnsi="Inter Tight" w:cs="Inter Tight"/>
          <w:b/>
          <w:bCs/>
          <w:color w:val="000000"/>
          <w:kern w:val="2"/>
          <w:sz w:val="22"/>
          <w:szCs w:val="22"/>
          <w:bdr w:val="none" w:sz="0" w:space="0" w:color="auto" w:frame="1"/>
          <w:lang w:eastAsia="en-US"/>
        </w:rPr>
        <w:t xml:space="preserve">Si invitano i Club di 2°, 3° e 4° Livello di </w:t>
      </w:r>
      <w:r w:rsidRPr="009820FB">
        <w:rPr>
          <w:rFonts w:ascii="Inter Tight" w:eastAsia="Calibri" w:hAnsi="Inter Tight" w:cs="Inter Tight"/>
          <w:b/>
          <w:color w:val="000000"/>
          <w:kern w:val="2"/>
          <w:sz w:val="22"/>
          <w:szCs w:val="22"/>
          <w:bdr w:val="none" w:sz="0" w:space="0" w:color="auto" w:frame="1"/>
          <w:lang w:eastAsia="en-US"/>
        </w:rPr>
        <w:t>prendere visione della comunicazione</w:t>
      </w:r>
      <w:r w:rsidRPr="009820FB">
        <w:rPr>
          <w:rFonts w:ascii="Inter Tight" w:eastAsia="Calibri" w:hAnsi="Inter Tight" w:cs="Inter Tight"/>
          <w:bCs/>
          <w:color w:val="000000"/>
          <w:kern w:val="2"/>
          <w:sz w:val="22"/>
          <w:szCs w:val="22"/>
          <w:bdr w:val="none" w:sz="0" w:space="0" w:color="auto" w:frame="1"/>
          <w:lang w:eastAsia="en-US"/>
        </w:rPr>
        <w:t xml:space="preserve"> </w:t>
      </w:r>
      <w:r w:rsidRPr="009820FB">
        <w:rPr>
          <w:rFonts w:ascii="Inter Tight" w:eastAsia="Calibri" w:hAnsi="Inter Tight" w:cs="Inter Tight"/>
          <w:b/>
          <w:bCs/>
          <w:color w:val="000000"/>
          <w:kern w:val="2"/>
          <w:sz w:val="22"/>
          <w:szCs w:val="22"/>
          <w:bdr w:val="none" w:sz="0" w:space="0" w:color="auto" w:frame="1"/>
          <w:lang w:eastAsia="en-US"/>
        </w:rPr>
        <w:t>inviata agli account di posta comunicati, circa le modalità di presentazione del modulo di presentazione.</w:t>
      </w:r>
    </w:p>
    <w:p w14:paraId="3F57B996" w14:textId="77777777" w:rsidR="009820FB" w:rsidRPr="009820FB" w:rsidRDefault="009820FB" w:rsidP="009820FB">
      <w:pPr>
        <w:spacing w:after="160"/>
        <w:rPr>
          <w:rFonts w:ascii="Inter Tight" w:eastAsia="Calibri" w:hAnsi="Inter Tight" w:cs="Inter Tight"/>
          <w:color w:val="000000"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color w:val="000000"/>
          <w:kern w:val="2"/>
          <w:sz w:val="22"/>
          <w:szCs w:val="22"/>
          <w:lang w:eastAsia="en-US"/>
        </w:rPr>
        <w:t xml:space="preserve">Per info: Delegato Regionale Attività di Base </w:t>
      </w:r>
      <w:r w:rsidRPr="009820FB">
        <w:rPr>
          <w:rFonts w:ascii="Inter Tight" w:eastAsia="Calibri" w:hAnsi="Inter Tight" w:cs="Inter Tight"/>
          <w:b/>
          <w:bCs/>
          <w:color w:val="000000"/>
          <w:kern w:val="2"/>
          <w:sz w:val="22"/>
          <w:szCs w:val="22"/>
          <w:lang w:eastAsia="en-US"/>
        </w:rPr>
        <w:t>Stefano Diana</w:t>
      </w:r>
      <w:r w:rsidRPr="009820FB">
        <w:rPr>
          <w:rFonts w:ascii="Inter Tight" w:eastAsia="Calibri" w:hAnsi="Inter Tight" w:cs="Inter Tight"/>
          <w:color w:val="000000"/>
          <w:kern w:val="2"/>
          <w:sz w:val="22"/>
          <w:szCs w:val="22"/>
          <w:lang w:eastAsia="en-US"/>
        </w:rPr>
        <w:t xml:space="preserve"> </w:t>
      </w:r>
      <w:hyperlink r:id="rId19" w:history="1">
        <w:r w:rsidRPr="009820FB">
          <w:rPr>
            <w:rFonts w:ascii="Inter Tight" w:eastAsia="Calibri" w:hAnsi="Inter Tight" w:cs="Inter Tight"/>
            <w:color w:val="0000FF"/>
            <w:kern w:val="2"/>
            <w:sz w:val="22"/>
            <w:szCs w:val="22"/>
            <w:u w:val="single"/>
            <w:lang w:eastAsia="en-US"/>
          </w:rPr>
          <w:t>base.emiliaromagnasgs@figc.it</w:t>
        </w:r>
      </w:hyperlink>
    </w:p>
    <w:p w14:paraId="2377903A" w14:textId="77777777" w:rsidR="009820FB" w:rsidRPr="009820FB" w:rsidRDefault="009820FB" w:rsidP="009820FB">
      <w:pPr>
        <w:spacing w:after="160"/>
        <w:rPr>
          <w:rFonts w:ascii="Inter Tight" w:eastAsia="Calibri" w:hAnsi="Inter Tight" w:cs="Inter Tight"/>
          <w:color w:val="000000"/>
          <w:kern w:val="2"/>
          <w:sz w:val="8"/>
          <w:szCs w:val="8"/>
          <w:lang w:eastAsia="en-US"/>
        </w:rPr>
      </w:pPr>
    </w:p>
    <w:p w14:paraId="3CE4C7A7" w14:textId="77777777" w:rsidR="009820FB" w:rsidRPr="009820FB" w:rsidRDefault="009820FB" w:rsidP="009820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after="160" w:line="259" w:lineRule="auto"/>
        <w:jc w:val="center"/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</w:pPr>
      <w:r w:rsidRPr="009820FB"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  <w:t>RICONOSCIMENTO CLUB DI 1°LIVELLO</w:t>
      </w:r>
    </w:p>
    <w:p w14:paraId="2FCC2F8E" w14:textId="77777777" w:rsidR="009820FB" w:rsidRPr="009820FB" w:rsidRDefault="009820FB" w:rsidP="009820FB">
      <w:pPr>
        <w:spacing w:after="160" w:line="259" w:lineRule="auto"/>
        <w:textAlignment w:val="baseline"/>
        <w:rPr>
          <w:rFonts w:ascii="Inter Tight" w:eastAsia="Calibri" w:hAnsi="Inter Tight" w:cs="Inter Tight"/>
          <w:b/>
          <w:bCs/>
          <w:color w:val="000000"/>
          <w:kern w:val="2"/>
          <w:sz w:val="22"/>
          <w:szCs w:val="22"/>
          <w:bdr w:val="none" w:sz="0" w:space="0" w:color="auto" w:frame="1"/>
          <w:lang w:eastAsia="en-US"/>
        </w:rPr>
      </w:pPr>
      <w:r w:rsidRPr="009820FB">
        <w:rPr>
          <w:rFonts w:ascii="Inter Tight" w:eastAsia="Calibri" w:hAnsi="Inter Tight" w:cs="Inter Tight"/>
          <w:b/>
          <w:bCs/>
          <w:color w:val="000000"/>
          <w:kern w:val="2"/>
          <w:sz w:val="22"/>
          <w:szCs w:val="22"/>
          <w:bdr w:val="none" w:sz="0" w:space="0" w:color="auto" w:frame="1"/>
          <w:lang w:eastAsia="en-US"/>
        </w:rPr>
        <w:t xml:space="preserve">Le Società che svolgono attività di settore giovanile anche in una sola categoria devono inviare all’ indirizzo mail </w:t>
      </w:r>
      <w:r w:rsidRPr="009820FB">
        <w:rPr>
          <w:rFonts w:ascii="Inter Tight" w:eastAsia="Calibri" w:hAnsi="Inter Tight" w:cs="Inter Tight"/>
          <w:b/>
          <w:bCs/>
          <w:color w:val="0070C0"/>
          <w:kern w:val="2"/>
          <w:sz w:val="22"/>
          <w:szCs w:val="22"/>
          <w:bdr w:val="none" w:sz="0" w:space="0" w:color="auto" w:frame="1"/>
          <w:lang w:eastAsia="en-US"/>
        </w:rPr>
        <w:t>clubprimolivello.er@gmail.com </w:t>
      </w:r>
      <w:r w:rsidRPr="009820FB">
        <w:rPr>
          <w:rFonts w:ascii="Inter Tight" w:eastAsia="Calibri" w:hAnsi="Inter Tight" w:cs="Inter Tight"/>
          <w:b/>
          <w:bCs/>
          <w:color w:val="000000"/>
          <w:kern w:val="2"/>
          <w:sz w:val="22"/>
          <w:szCs w:val="22"/>
          <w:highlight w:val="yellow"/>
          <w:bdr w:val="none" w:sz="0" w:space="0" w:color="auto" w:frame="1"/>
          <w:lang w:eastAsia="en-US"/>
        </w:rPr>
        <w:t>entro e non oltre il 31 dicembre 2026</w:t>
      </w:r>
      <w:r w:rsidRPr="009820FB">
        <w:rPr>
          <w:rFonts w:ascii="Inter Tight" w:eastAsia="Calibri" w:hAnsi="Inter Tight" w:cs="Inter Tight"/>
          <w:b/>
          <w:bCs/>
          <w:color w:val="000000"/>
          <w:kern w:val="2"/>
          <w:sz w:val="22"/>
          <w:szCs w:val="22"/>
          <w:bdr w:val="none" w:sz="0" w:space="0" w:color="auto" w:frame="1"/>
          <w:lang w:eastAsia="en-US"/>
        </w:rPr>
        <w:t xml:space="preserve"> il MODULO DI IMPEGNO </w:t>
      </w:r>
      <w:r w:rsidRPr="009820FB">
        <w:rPr>
          <w:rFonts w:ascii="Inter Tight" w:eastAsia="Calibri" w:hAnsi="Inter Tight" w:cs="Inter Tight"/>
          <w:b/>
          <w:bCs/>
          <w:color w:val="000000"/>
          <w:kern w:val="2"/>
          <w:sz w:val="22"/>
          <w:szCs w:val="22"/>
          <w:u w:val="single"/>
          <w:bdr w:val="none" w:sz="0" w:space="0" w:color="auto" w:frame="1"/>
          <w:lang w:eastAsia="en-US"/>
        </w:rPr>
        <w:t>in allegato al presente Comunicato</w:t>
      </w:r>
      <w:r w:rsidRPr="009820FB">
        <w:rPr>
          <w:rFonts w:ascii="Inter Tight" w:eastAsia="Calibri" w:hAnsi="Inter Tight" w:cs="Inter Tight"/>
          <w:b/>
          <w:bCs/>
          <w:color w:val="000000"/>
          <w:kern w:val="2"/>
          <w:sz w:val="22"/>
          <w:szCs w:val="22"/>
          <w:bdr w:val="none" w:sz="0" w:space="0" w:color="auto" w:frame="1"/>
          <w:lang w:eastAsia="en-US"/>
        </w:rPr>
        <w:t>, al fine di essere riconosciuti Club di 1° livello.</w:t>
      </w:r>
    </w:p>
    <w:p w14:paraId="474924EA" w14:textId="77777777" w:rsidR="009820FB" w:rsidRPr="009820FB" w:rsidRDefault="009820FB" w:rsidP="009820FB">
      <w:pPr>
        <w:spacing w:after="160" w:line="259" w:lineRule="auto"/>
        <w:textAlignment w:val="baseline"/>
        <w:rPr>
          <w:rFonts w:ascii="Inter Tight" w:eastAsia="Calibri" w:hAnsi="Inter Tight" w:cs="Inter Tight"/>
          <w:b/>
          <w:bCs/>
          <w:color w:val="000000"/>
          <w:kern w:val="2"/>
          <w:sz w:val="24"/>
          <w:szCs w:val="24"/>
          <w:bdr w:val="none" w:sz="0" w:space="0" w:color="auto" w:frame="1"/>
          <w:lang w:eastAsia="en-US"/>
        </w:rPr>
      </w:pPr>
    </w:p>
    <w:p w14:paraId="5C1A060A" w14:textId="77777777" w:rsidR="009820FB" w:rsidRPr="009820FB" w:rsidRDefault="009820FB" w:rsidP="009820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line="259" w:lineRule="auto"/>
        <w:jc w:val="center"/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</w:pPr>
      <w:r w:rsidRPr="009820FB"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  <w:t>INCONTRO FORMATIVO</w:t>
      </w:r>
    </w:p>
    <w:p w14:paraId="376F0FAA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b/>
          <w:bCs/>
          <w:kern w:val="2"/>
          <w:sz w:val="10"/>
          <w:szCs w:val="10"/>
          <w:lang w:eastAsia="en-US"/>
        </w:rPr>
      </w:pPr>
    </w:p>
    <w:p w14:paraId="12B28FC2" w14:textId="1946426D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  <w:t>Nell’ambito del “Memorial Previdi” Mercoledì 28 ottobre alle ore 20.30 si terrà presso il Teatro Carani di Sassuolo (MO) un incontro formativo dal “Titolo aiutiamoli a crescere” inerente la riforma del settore giovanile.</w:t>
      </w:r>
    </w:p>
    <w:p w14:paraId="6741D160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  <w:t>Tale incontro e valido come giornata di formazione per i Club di 2°, 3° e 4° livello con una presenza minima di 6 tesserati per Club.</w:t>
      </w:r>
    </w:p>
    <w:p w14:paraId="630A5027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kern w:val="2"/>
          <w:sz w:val="22"/>
          <w:szCs w:val="22"/>
          <w:lang w:eastAsia="en-US"/>
        </w:rPr>
      </w:pPr>
    </w:p>
    <w:p w14:paraId="1DB1C0D0" w14:textId="7F3C5797" w:rsidR="009820FB" w:rsidRPr="009820FB" w:rsidRDefault="009820FB" w:rsidP="009820FB">
      <w:pPr>
        <w:spacing w:after="160" w:line="259" w:lineRule="auto"/>
        <w:jc w:val="center"/>
        <w:textAlignment w:val="baseline"/>
        <w:rPr>
          <w:rFonts w:ascii="Inter Tight" w:eastAsia="Calibri" w:hAnsi="Inter Tight" w:cs="Inter Tight"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noProof/>
          <w:kern w:val="2"/>
          <w:sz w:val="22"/>
          <w:szCs w:val="22"/>
          <w:lang w:eastAsia="en-US"/>
        </w:rPr>
        <w:drawing>
          <wp:inline distT="0" distB="0" distL="0" distR="0" wp14:anchorId="0AFDA98A" wp14:editId="12373A93">
            <wp:extent cx="2679302" cy="3000375"/>
            <wp:effectExtent l="0" t="0" r="6985" b="0"/>
            <wp:docPr id="107181944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224" cy="301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E9A78" w14:textId="77777777" w:rsidR="009820FB" w:rsidRPr="009820FB" w:rsidRDefault="009820FB" w:rsidP="009820FB">
      <w:pPr>
        <w:spacing w:after="160" w:line="259" w:lineRule="auto"/>
        <w:textAlignment w:val="baseline"/>
        <w:rPr>
          <w:rFonts w:ascii="Inter Tight" w:eastAsia="Calibri" w:hAnsi="Inter Tight" w:cs="Inter Tight"/>
          <w:b/>
          <w:bCs/>
          <w:color w:val="000000"/>
          <w:kern w:val="2"/>
          <w:sz w:val="24"/>
          <w:szCs w:val="24"/>
          <w:bdr w:val="none" w:sz="0" w:space="0" w:color="auto" w:frame="1"/>
          <w:lang w:eastAsia="en-US"/>
        </w:rPr>
      </w:pPr>
    </w:p>
    <w:p w14:paraId="47B8BC32" w14:textId="77777777" w:rsidR="009820FB" w:rsidRPr="009820FB" w:rsidRDefault="009820FB" w:rsidP="009820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line="259" w:lineRule="auto"/>
        <w:jc w:val="center"/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</w:pPr>
      <w:r w:rsidRPr="009820FB"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  <w:t xml:space="preserve">CORSO PROPEDEUTICO PER IDONEITA’ AI NUOVI </w:t>
      </w:r>
    </w:p>
    <w:p w14:paraId="15189266" w14:textId="77777777" w:rsidR="009820FB" w:rsidRPr="009820FB" w:rsidRDefault="009820FB" w:rsidP="009820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line="259" w:lineRule="auto"/>
        <w:jc w:val="center"/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</w:pPr>
      <w:r w:rsidRPr="009820FB">
        <w:rPr>
          <w:rFonts w:ascii="Inter Tight" w:eastAsia="Century Gothic" w:hAnsi="Inter Tight" w:cs="Inter Tight"/>
          <w:b/>
          <w:bCs/>
          <w:kern w:val="2"/>
          <w:sz w:val="36"/>
          <w:szCs w:val="36"/>
          <w:lang w:eastAsia="en-US"/>
        </w:rPr>
        <w:t>CORSI UEFA C e B</w:t>
      </w:r>
    </w:p>
    <w:p w14:paraId="6AB50A6D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b/>
          <w:bCs/>
          <w:kern w:val="2"/>
          <w:sz w:val="10"/>
          <w:szCs w:val="10"/>
          <w:lang w:eastAsia="en-US"/>
        </w:rPr>
      </w:pPr>
    </w:p>
    <w:p w14:paraId="3E5DDA5B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 xml:space="preserve">Di seguito il link per la consultazione del CU n. 52 datato 16.10.2026 del Settore Tecnico della F.I.G.C. </w:t>
      </w:r>
    </w:p>
    <w:p w14:paraId="318E97F9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kern w:val="2"/>
          <w:sz w:val="22"/>
          <w:szCs w:val="22"/>
          <w:lang w:eastAsia="en-US"/>
        </w:rPr>
      </w:pPr>
      <w:hyperlink r:id="rId21" w:history="1">
        <w:r w:rsidRPr="009820FB">
          <w:rPr>
            <w:rFonts w:ascii="Inter Tight" w:eastAsia="Calibri" w:hAnsi="Inter Tight" w:cs="Inter Tight"/>
            <w:b/>
            <w:bCs/>
            <w:color w:val="0000FF"/>
            <w:kern w:val="2"/>
            <w:sz w:val="22"/>
            <w:szCs w:val="22"/>
            <w:u w:val="single"/>
            <w:lang w:eastAsia="en-US"/>
          </w:rPr>
          <w:t>https://files.figc.it/version/c:NjUzMTU1Y2UtNWE4OC00:OTJkMTljZmMtYzJmZS00/CU_052_2627.pdf</w:t>
        </w:r>
      </w:hyperlink>
    </w:p>
    <w:p w14:paraId="76BCDA58" w14:textId="77777777" w:rsidR="009820FB" w:rsidRPr="009820FB" w:rsidRDefault="009820FB" w:rsidP="00610E87">
      <w:pPr>
        <w:ind w:right="-312"/>
        <w:rPr>
          <w:rFonts w:ascii="Inter Tight" w:hAnsi="Inter Tight" w:cs="Inter Tight"/>
          <w:sz w:val="24"/>
          <w:szCs w:val="24"/>
        </w:rPr>
      </w:pPr>
    </w:p>
    <w:p w14:paraId="3969543A" w14:textId="77777777" w:rsidR="009820FB" w:rsidRPr="009820FB" w:rsidRDefault="009820FB" w:rsidP="009820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after="160" w:line="259" w:lineRule="auto"/>
        <w:ind w:left="360"/>
        <w:jc w:val="center"/>
        <w:rPr>
          <w:rFonts w:ascii="Inter Tight" w:eastAsia="Century Gothic" w:hAnsi="Inter Tight" w:cs="Inter Tight"/>
          <w:b/>
          <w:bCs/>
          <w:kern w:val="2"/>
          <w:sz w:val="40"/>
          <w:szCs w:val="40"/>
          <w:lang w:eastAsia="en-US"/>
        </w:rPr>
      </w:pPr>
      <w:bookmarkStart w:id="4" w:name="_Hlk241498629"/>
      <w:r w:rsidRPr="009820FB">
        <w:rPr>
          <w:rFonts w:ascii="Inter Tight" w:eastAsia="Century Gothic" w:hAnsi="Inter Tight" w:cs="Inter Tight"/>
          <w:b/>
          <w:bCs/>
          <w:kern w:val="2"/>
          <w:sz w:val="40"/>
          <w:szCs w:val="40"/>
          <w:lang w:eastAsia="en-US"/>
        </w:rPr>
        <w:t xml:space="preserve">CENSIMENTO ON LINE SGS </w:t>
      </w:r>
    </w:p>
    <w:bookmarkEnd w:id="4"/>
    <w:p w14:paraId="18D0FB22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kern w:val="2"/>
          <w:sz w:val="2"/>
          <w:szCs w:val="2"/>
          <w:lang w:eastAsia="en-US"/>
        </w:rPr>
      </w:pPr>
    </w:p>
    <w:p w14:paraId="243EF476" w14:textId="77777777" w:rsidR="009820FB" w:rsidRPr="009820FB" w:rsidRDefault="009820FB" w:rsidP="009820FB">
      <w:pPr>
        <w:spacing w:after="160"/>
        <w:jc w:val="both"/>
        <w:textAlignment w:val="baseline"/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 xml:space="preserve">Si ricorda a tutte le Società che svolgono attività giovanile, che all’atto dell’iscrizione ai campionati giovanili dovranno compilare il </w:t>
      </w:r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  <w:t>“Modulo Online di Censimento del Settore Giovanile”, e comunque entro e non oltre il termine perentorio:</w:t>
      </w:r>
    </w:p>
    <w:p w14:paraId="1E3513AF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  <w:t xml:space="preserve">- </w:t>
      </w:r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highlight w:val="yellow"/>
          <w:lang w:eastAsia="en-US"/>
        </w:rPr>
        <w:t>per i Club Giovanili di 2° e 3° Livello entro il 31 ottobre 2026</w:t>
      </w:r>
    </w:p>
    <w:p w14:paraId="7540D89E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  <w:t xml:space="preserve">- </w:t>
      </w:r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highlight w:val="yellow"/>
          <w:lang w:eastAsia="en-US"/>
        </w:rPr>
        <w:t>per i Club Giovanili di 1° Livello, entro il 31 dicembre 2026</w:t>
      </w:r>
    </w:p>
    <w:p w14:paraId="53C32081" w14:textId="77777777" w:rsidR="009820FB" w:rsidRPr="009820FB" w:rsidRDefault="009820FB" w:rsidP="009820FB">
      <w:pPr>
        <w:jc w:val="both"/>
        <w:textAlignment w:val="baseline"/>
        <w:rPr>
          <w:rFonts w:ascii="Inter Tight" w:eastAsia="Calibri" w:hAnsi="Inter Tight" w:cs="Inter Tight"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  <w:t>L’inosservanza dei suddetti termini costituisce illecito disciplinare ed è sanzionata, su deferimento della Procura Federale</w:t>
      </w:r>
      <w:r w:rsidRPr="009820F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 xml:space="preserve">, dagli organi della giustizia sportiva con un’ammenda fino ad un massimo di € 500 (cinquecento) da comminare alle Società inadempienti. </w:t>
      </w:r>
    </w:p>
    <w:p w14:paraId="7FC2DF7C" w14:textId="77777777" w:rsidR="009820FB" w:rsidRPr="009820FB" w:rsidRDefault="009820FB" w:rsidP="009820FB">
      <w:pPr>
        <w:jc w:val="both"/>
        <w:textAlignment w:val="baseline"/>
        <w:rPr>
          <w:rFonts w:ascii="Inter Tight" w:eastAsia="Calibri" w:hAnsi="Inter Tight" w:cs="Inter Tight"/>
          <w:kern w:val="2"/>
          <w:sz w:val="22"/>
          <w:szCs w:val="22"/>
          <w:lang w:eastAsia="en-US"/>
        </w:rPr>
      </w:pPr>
    </w:p>
    <w:p w14:paraId="72048417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  <w:t xml:space="preserve">Il link per accedere al Modulo Online è il seguente: </w:t>
      </w:r>
      <w:hyperlink r:id="rId22" w:history="1">
        <w:r w:rsidRPr="009820FB">
          <w:rPr>
            <w:rFonts w:ascii="Inter Tight" w:eastAsia="Calibri" w:hAnsi="Inter Tight" w:cs="Inter Tight"/>
            <w:b/>
            <w:bCs/>
            <w:color w:val="0000FF"/>
            <w:kern w:val="2"/>
            <w:sz w:val="22"/>
            <w:szCs w:val="22"/>
            <w:u w:val="single"/>
            <w:lang w:eastAsia="en-US"/>
          </w:rPr>
          <w:t>https://portaleservizi.figc.it</w:t>
        </w:r>
      </w:hyperlink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  <w:t xml:space="preserve"> </w:t>
      </w:r>
    </w:p>
    <w:p w14:paraId="324C63DD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  <w:t>Link per il vademecum con le linee guida per la corretta compilazione:</w:t>
      </w:r>
    </w:p>
    <w:p w14:paraId="379FD25A" w14:textId="77777777" w:rsidR="009820FB" w:rsidRPr="009820FB" w:rsidRDefault="009820FB" w:rsidP="009820FB">
      <w:pPr>
        <w:spacing w:after="160" w:line="259" w:lineRule="auto"/>
        <w:jc w:val="both"/>
        <w:textAlignment w:val="baseline"/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</w:pPr>
      <w:hyperlink r:id="rId23" w:history="1">
        <w:r w:rsidRPr="009820FB">
          <w:rPr>
            <w:rFonts w:ascii="Inter Tight" w:eastAsia="Calibri" w:hAnsi="Inter Tight" w:cs="Inter Tight"/>
            <w:b/>
            <w:bCs/>
            <w:color w:val="0000FF"/>
            <w:kern w:val="2"/>
            <w:sz w:val="22"/>
            <w:szCs w:val="22"/>
            <w:u w:val="single"/>
            <w:lang w:eastAsia="en-US"/>
          </w:rPr>
          <w:t>https://www.figc.it/media/276170/allegato-3-vademecum-censimento-online-sgs-manuale-tecnico.pdf</w:t>
        </w:r>
      </w:hyperlink>
    </w:p>
    <w:p w14:paraId="0955A1F6" w14:textId="77777777" w:rsidR="009820FB" w:rsidRPr="009820FB" w:rsidRDefault="009820FB" w:rsidP="009820FB">
      <w:pPr>
        <w:spacing w:after="160"/>
        <w:jc w:val="both"/>
        <w:textAlignment w:val="baseline"/>
        <w:rPr>
          <w:rFonts w:ascii="Inter Tight" w:eastAsia="Calibri" w:hAnsi="Inter Tight" w:cs="Inter Tight"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 xml:space="preserve">NB – Al portale si potrà accedere utilizzando le stesse credenziali utilizzate nella precedente stagione sportiva. </w:t>
      </w:r>
    </w:p>
    <w:p w14:paraId="353316FC" w14:textId="77777777" w:rsidR="009820FB" w:rsidRPr="009820FB" w:rsidRDefault="009820FB" w:rsidP="009820FB">
      <w:pPr>
        <w:spacing w:after="160"/>
        <w:jc w:val="both"/>
        <w:textAlignment w:val="baseline"/>
        <w:rPr>
          <w:rFonts w:ascii="Inter Tight" w:eastAsia="Calibri" w:hAnsi="Inter Tight" w:cs="Inter Tight"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kern w:val="2"/>
          <w:sz w:val="22"/>
          <w:szCs w:val="22"/>
          <w:lang w:eastAsia="en-US"/>
        </w:rPr>
        <w:t xml:space="preserve">Per i Nuovi Utenti si potrà procedere con un’auto-registrazione che potrà essere effettuata esclusivamente da un componente della Società già inserito nel censimento/organigramma inviato alla FIGC attraverso il proprio Comitato Regionale, quindi già registrato nei sistemi informativi della FIGC. </w:t>
      </w:r>
    </w:p>
    <w:p w14:paraId="0405995E" w14:textId="77777777" w:rsidR="009820FB" w:rsidRPr="009820FB" w:rsidRDefault="009820FB" w:rsidP="009820FB">
      <w:pPr>
        <w:spacing w:after="160"/>
        <w:jc w:val="both"/>
        <w:textAlignment w:val="baseline"/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b/>
          <w:bCs/>
          <w:kern w:val="2"/>
          <w:sz w:val="22"/>
          <w:szCs w:val="22"/>
          <w:lang w:eastAsia="en-US"/>
        </w:rPr>
        <w:t>La compilazione del Censimento On Line si intende l’allegare il Modulo di Presentazione del Club ed aggiungere i Tecnici privi di qualifica rilasciata dal Settore Tecnico da abbinare alle squadre da loro allenate (per i tecnici qualificati e tesserati per il Club, l’abbinamento avviene in automatico) e che NON è obbligatorio inserire l’anagrafica dei giovani calciatori e dei loro familiari.</w:t>
      </w:r>
    </w:p>
    <w:p w14:paraId="65D95A20" w14:textId="77777777" w:rsidR="009820FB" w:rsidRDefault="009820FB" w:rsidP="009820FB">
      <w:pPr>
        <w:shd w:val="clear" w:color="auto" w:fill="FFFFFF"/>
        <w:jc w:val="both"/>
        <w:rPr>
          <w:rFonts w:ascii="Inter Tight" w:eastAsia="Calibri" w:hAnsi="Inter Tight" w:cs="Inter Tight"/>
          <w:b/>
          <w:bCs/>
          <w:color w:val="0000FF"/>
          <w:kern w:val="2"/>
          <w:sz w:val="28"/>
          <w:szCs w:val="28"/>
          <w:u w:val="single"/>
          <w:lang w:eastAsia="en-US"/>
        </w:rPr>
      </w:pPr>
    </w:p>
    <w:p w14:paraId="42362CC7" w14:textId="3360A79C" w:rsidR="000A6FEB" w:rsidRDefault="000A6FEB">
      <w:pPr>
        <w:rPr>
          <w:rFonts w:ascii="Inter Tight" w:eastAsia="Calibri" w:hAnsi="Inter Tight" w:cs="Inter Tight"/>
          <w:b/>
          <w:bCs/>
          <w:color w:val="0000FF"/>
          <w:kern w:val="2"/>
          <w:sz w:val="28"/>
          <w:szCs w:val="28"/>
          <w:u w:val="single"/>
          <w:lang w:eastAsia="en-US"/>
        </w:rPr>
      </w:pPr>
      <w:r>
        <w:rPr>
          <w:rFonts w:ascii="Inter Tight" w:eastAsia="Calibri" w:hAnsi="Inter Tight" w:cs="Inter Tight"/>
          <w:b/>
          <w:bCs/>
          <w:color w:val="0000FF"/>
          <w:kern w:val="2"/>
          <w:sz w:val="28"/>
          <w:szCs w:val="28"/>
          <w:u w:val="single"/>
          <w:lang w:eastAsia="en-US"/>
        </w:rPr>
        <w:br w:type="page"/>
      </w:r>
    </w:p>
    <w:p w14:paraId="293B2710" w14:textId="77777777" w:rsidR="009820FB" w:rsidRPr="009820FB" w:rsidRDefault="009820FB" w:rsidP="009820FB">
      <w:pPr>
        <w:shd w:val="clear" w:color="auto" w:fill="FFFFFF"/>
        <w:jc w:val="both"/>
        <w:rPr>
          <w:rFonts w:ascii="Inter Tight" w:hAnsi="Inter Tight" w:cs="Inter Tight"/>
          <w:b/>
          <w:bCs/>
          <w:sz w:val="24"/>
          <w:szCs w:val="24"/>
        </w:rPr>
      </w:pPr>
    </w:p>
    <w:p w14:paraId="5D56488F" w14:textId="77777777" w:rsidR="009820FB" w:rsidRPr="009820FB" w:rsidRDefault="009820FB" w:rsidP="00982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line="259" w:lineRule="auto"/>
        <w:jc w:val="center"/>
        <w:rPr>
          <w:rFonts w:ascii="Inter Tight" w:eastAsia="Century Gothic" w:hAnsi="Inter Tight" w:cs="Inter Tight"/>
          <w:b/>
          <w:bCs/>
          <w:kern w:val="2"/>
          <w:sz w:val="32"/>
          <w:szCs w:val="32"/>
          <w:lang w:eastAsia="en-US"/>
        </w:rPr>
      </w:pPr>
      <w:r w:rsidRPr="009820FB">
        <w:rPr>
          <w:rFonts w:ascii="Inter Tight" w:eastAsia="Century Gothic" w:hAnsi="Inter Tight" w:cs="Inter Tight"/>
          <w:b/>
          <w:bCs/>
          <w:kern w:val="2"/>
          <w:sz w:val="32"/>
          <w:szCs w:val="32"/>
          <w:lang w:eastAsia="en-US"/>
        </w:rPr>
        <w:t>CLUB GIOVANILI DI 4°-3°-2° LIVELLO</w:t>
      </w:r>
    </w:p>
    <w:p w14:paraId="522A752F" w14:textId="77777777" w:rsidR="009820FB" w:rsidRPr="009820FB" w:rsidRDefault="009820FB" w:rsidP="00982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50"/>
        <w:spacing w:line="259" w:lineRule="auto"/>
        <w:jc w:val="center"/>
        <w:rPr>
          <w:rFonts w:ascii="Inter Tight" w:eastAsia="Century Gothic" w:hAnsi="Inter Tight" w:cs="Inter Tight"/>
          <w:b/>
          <w:bCs/>
          <w:kern w:val="2"/>
          <w:sz w:val="32"/>
          <w:szCs w:val="32"/>
          <w:lang w:eastAsia="en-US"/>
        </w:rPr>
      </w:pPr>
      <w:r w:rsidRPr="009820FB">
        <w:rPr>
          <w:rFonts w:ascii="Inter Tight" w:eastAsia="Century Gothic" w:hAnsi="Inter Tight" w:cs="Inter Tight"/>
          <w:b/>
          <w:bCs/>
          <w:kern w:val="2"/>
          <w:sz w:val="32"/>
          <w:szCs w:val="32"/>
          <w:lang w:eastAsia="en-US"/>
        </w:rPr>
        <w:t>INCONTRI FORMATIVI</w:t>
      </w:r>
    </w:p>
    <w:p w14:paraId="41DE60BE" w14:textId="77777777" w:rsidR="009820FB" w:rsidRPr="009820FB" w:rsidRDefault="009820FB" w:rsidP="009820FB">
      <w:pPr>
        <w:spacing w:after="160" w:line="259" w:lineRule="auto"/>
        <w:ind w:right="-28"/>
        <w:jc w:val="both"/>
        <w:rPr>
          <w:rFonts w:ascii="Inter Tight" w:eastAsia="Calibri" w:hAnsi="Inter Tight" w:cs="Inter Tight"/>
          <w:b/>
          <w:kern w:val="2"/>
          <w:sz w:val="4"/>
          <w:szCs w:val="4"/>
          <w:lang w:eastAsia="en-US"/>
        </w:rPr>
      </w:pPr>
    </w:p>
    <w:p w14:paraId="0B323C9B" w14:textId="77777777" w:rsidR="009820FB" w:rsidRPr="009820FB" w:rsidRDefault="009820FB" w:rsidP="009820FB">
      <w:pPr>
        <w:spacing w:after="160" w:line="259" w:lineRule="auto"/>
        <w:ind w:right="-28"/>
        <w:jc w:val="both"/>
        <w:rPr>
          <w:rFonts w:ascii="Inter Tight" w:eastAsia="Calibri" w:hAnsi="Inter Tight" w:cs="Inter Tight"/>
          <w:color w:val="000000"/>
          <w:kern w:val="2"/>
          <w:sz w:val="22"/>
          <w:szCs w:val="22"/>
          <w:lang w:eastAsia="en-US"/>
        </w:rPr>
      </w:pPr>
      <w:r w:rsidRPr="009820FB">
        <w:rPr>
          <w:rFonts w:ascii="Inter Tight" w:eastAsia="Calibri" w:hAnsi="Inter Tight" w:cs="Inter Tight"/>
          <w:color w:val="000000"/>
          <w:kern w:val="2"/>
          <w:sz w:val="22"/>
          <w:szCs w:val="22"/>
          <w:lang w:eastAsia="en-US"/>
        </w:rPr>
        <w:t xml:space="preserve">Si pubblicano gli incontri formativi organizzati dai Club, preventivamente autorizzati e convalidati dal Coordinatore Federale Regionale del Settore Giovanile e Scolastico. </w:t>
      </w:r>
    </w:p>
    <w:tbl>
      <w:tblPr>
        <w:tblW w:w="51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87"/>
        <w:gridCol w:w="2608"/>
        <w:gridCol w:w="1883"/>
        <w:gridCol w:w="1483"/>
        <w:gridCol w:w="1576"/>
      </w:tblGrid>
      <w:tr w:rsidR="009820FB" w:rsidRPr="009820FB" w14:paraId="72F4F7B0" w14:textId="77777777" w:rsidTr="00CE2494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214BC926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/>
                <w:i/>
                <w:sz w:val="16"/>
                <w:szCs w:val="16"/>
              </w:rPr>
              <w:t>SOCIETA’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73706B2D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/>
                <w:i/>
                <w:sz w:val="16"/>
                <w:szCs w:val="16"/>
              </w:rPr>
              <w:t>TITOLO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3ACC9C47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/>
                <w:i/>
                <w:sz w:val="16"/>
                <w:szCs w:val="16"/>
              </w:rPr>
              <w:t>DATA /ORARIO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56941E3E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/>
                <w:i/>
                <w:sz w:val="16"/>
                <w:szCs w:val="16"/>
              </w:rPr>
              <w:t>LUOGO DI SVOLGIMENTO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/>
            <w:vAlign w:val="center"/>
          </w:tcPr>
          <w:p w14:paraId="0B59112F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/>
                <w:i/>
                <w:sz w:val="16"/>
                <w:szCs w:val="16"/>
              </w:rPr>
              <w:t>RELATORE</w:t>
            </w:r>
          </w:p>
        </w:tc>
      </w:tr>
      <w:tr w:rsidR="009820FB" w:rsidRPr="009820FB" w14:paraId="38237084" w14:textId="77777777" w:rsidTr="00CE2494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EFCF2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BORGONOVESE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99DF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L’APPROCCIO AL CALCIO NELLA CATEGORIA U8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BE34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23 OTTOBRE,</w:t>
            </w:r>
          </w:p>
          <w:p w14:paraId="26F6A197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19:00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1E962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CENTRO SPORTIVO CURTONI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320B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FONTANA FEDERICO</w:t>
            </w:r>
          </w:p>
        </w:tc>
      </w:tr>
      <w:tr w:rsidR="009820FB" w:rsidRPr="009820FB" w14:paraId="022ED0D3" w14:textId="77777777" w:rsidTr="00CE2494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04B59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S. LAZZARO </w:t>
            </w:r>
          </w:p>
          <w:p w14:paraId="1A77758B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A FARNESIANA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11A9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ALLENARE LE TRANSIZIONI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7B21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26 OTTOBRE,</w:t>
            </w:r>
          </w:p>
          <w:p w14:paraId="72F768D7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19:30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E07BA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CENTRO SPORTIVO SIBONI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B3BB8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FONTANA FEDERICO</w:t>
            </w:r>
          </w:p>
        </w:tc>
      </w:tr>
      <w:tr w:rsidR="009820FB" w:rsidRPr="009820FB" w14:paraId="66559819" w14:textId="77777777" w:rsidTr="00CE2494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CCFF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CENTRO UNIV. SPORTIVO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4223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ALLENAMENTO DELLA FORZA FUNZIONALE NELL’ATTIVITÀ AGONISTICA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E79E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29 OTTOBRE,</w:t>
            </w:r>
          </w:p>
          <w:p w14:paraId="3AB18D5D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17:30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FC7B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CENTRO UNIVERSITARIO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D067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DOTT.</w:t>
            </w:r>
          </w:p>
          <w:p w14:paraId="3329D177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BACCHIERI SEBASTIAN</w:t>
            </w:r>
          </w:p>
        </w:tc>
      </w:tr>
      <w:tr w:rsidR="009820FB" w:rsidRPr="009820FB" w14:paraId="0A94CE44" w14:textId="77777777" w:rsidTr="00CE2494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D710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BOLOGNA FC 1909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74CD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CRESCITA E GESTIONE EMOZIONI </w:t>
            </w:r>
          </w:p>
          <w:p w14:paraId="03D0BD36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NEL GIOVANE ATLETA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60D5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29 OTTOBRE,</w:t>
            </w:r>
          </w:p>
          <w:p w14:paraId="224ACFA1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19:45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1DE5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CENTRO TECNICO</w:t>
            </w:r>
          </w:p>
          <w:p w14:paraId="0AE39BD5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GALLI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F259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DOTT.SSA</w:t>
            </w:r>
          </w:p>
          <w:p w14:paraId="55A73478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TOMASOTTI PAOLA</w:t>
            </w:r>
          </w:p>
        </w:tc>
      </w:tr>
      <w:tr w:rsidR="009820FB" w:rsidRPr="009820FB" w14:paraId="6F81972D" w14:textId="77777777" w:rsidTr="00CE2494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C50C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TORRESAVIO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15A2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IL RUOLO DEL DIRETTORE DI GARA E LE NUOVE REGOLE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AB23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29 OTTOBRE,</w:t>
            </w:r>
          </w:p>
          <w:p w14:paraId="1A653BE7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20:30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CCC2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 xml:space="preserve">AIA </w:t>
            </w:r>
          </w:p>
          <w:p w14:paraId="7E36FF05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CESENA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26D23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BASTONI RUBEN</w:t>
            </w:r>
          </w:p>
        </w:tc>
      </w:tr>
      <w:tr w:rsidR="009820FB" w:rsidRPr="009820FB" w14:paraId="659D50EF" w14:textId="77777777" w:rsidTr="00CE2494">
        <w:trPr>
          <w:trHeight w:val="566"/>
          <w:jc w:val="center"/>
        </w:trPr>
        <w:tc>
          <w:tcPr>
            <w:tcW w:w="1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93C7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TROPICAL CORIANO</w:t>
            </w:r>
          </w:p>
        </w:tc>
        <w:tc>
          <w:tcPr>
            <w:tcW w:w="1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3201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COME STRUTTURARE UNA SEDUTA DI ALLENAMENTO PER ATTIVITÀ DI BASE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1BBE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16 NOVEMBRE,</w:t>
            </w:r>
          </w:p>
          <w:p w14:paraId="5FCB1785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ORE 21:00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3ECF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CENTRO SPORTIVO CORIANO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377C" w14:textId="77777777" w:rsidR="009820FB" w:rsidRPr="009820FB" w:rsidRDefault="009820FB" w:rsidP="00CE2494">
            <w:pPr>
              <w:jc w:val="center"/>
              <w:rPr>
                <w:rFonts w:ascii="Inter Tight" w:hAnsi="Inter Tight" w:cs="Inter Tight"/>
                <w:bCs/>
                <w:i/>
                <w:sz w:val="16"/>
                <w:szCs w:val="16"/>
              </w:rPr>
            </w:pPr>
            <w:r w:rsidRPr="009820FB">
              <w:rPr>
                <w:rFonts w:ascii="Inter Tight" w:hAnsi="Inter Tight" w:cs="Inter Tight"/>
                <w:bCs/>
                <w:i/>
                <w:sz w:val="16"/>
                <w:szCs w:val="16"/>
              </w:rPr>
              <w:t>ENCHISI LORENZO</w:t>
            </w:r>
          </w:p>
        </w:tc>
      </w:tr>
    </w:tbl>
    <w:p w14:paraId="5F36C633" w14:textId="77777777" w:rsidR="009820FB" w:rsidRPr="009820FB" w:rsidRDefault="009820FB" w:rsidP="009820FB">
      <w:pPr>
        <w:spacing w:after="160" w:line="259" w:lineRule="auto"/>
        <w:ind w:right="-28"/>
        <w:jc w:val="both"/>
        <w:rPr>
          <w:rFonts w:ascii="Inter Tight" w:eastAsia="Calibri" w:hAnsi="Inter Tight" w:cs="Inter Tight"/>
          <w:color w:val="000000"/>
          <w:kern w:val="2"/>
          <w:sz w:val="24"/>
          <w:szCs w:val="24"/>
          <w:lang w:eastAsia="en-US"/>
        </w:rPr>
      </w:pPr>
    </w:p>
    <w:p w14:paraId="535E8983" w14:textId="77777777" w:rsidR="009820FB" w:rsidRPr="009820FB" w:rsidRDefault="009820FB" w:rsidP="009820FB">
      <w:pPr>
        <w:spacing w:after="160" w:line="259" w:lineRule="auto"/>
        <w:ind w:right="-28"/>
        <w:jc w:val="both"/>
        <w:rPr>
          <w:rFonts w:ascii="Inter Tight" w:eastAsia="Calibri" w:hAnsi="Inter Tight" w:cs="Inter Tight"/>
          <w:color w:val="000000"/>
          <w:kern w:val="2"/>
          <w:sz w:val="22"/>
          <w:szCs w:val="22"/>
          <w:lang w:eastAsia="en-US"/>
        </w:rPr>
      </w:pPr>
    </w:p>
    <w:p w14:paraId="6CCE5183" w14:textId="24F40647" w:rsidR="009820FB" w:rsidRPr="009820FB" w:rsidRDefault="009820FB" w:rsidP="009820FB">
      <w:pPr>
        <w:shd w:val="clear" w:color="auto" w:fill="FFFFFF"/>
        <w:tabs>
          <w:tab w:val="center" w:pos="6237"/>
        </w:tabs>
        <w:spacing w:line="276" w:lineRule="auto"/>
        <w:rPr>
          <w:rFonts w:ascii="Inter Tight" w:eastAsia="Calibri" w:hAnsi="Inter Tight" w:cs="Inter Tight"/>
          <w:bCs/>
          <w:color w:val="212121"/>
          <w:kern w:val="2"/>
          <w:sz w:val="22"/>
          <w:szCs w:val="22"/>
          <w:lang w:eastAsia="en-US"/>
        </w:rPr>
      </w:pPr>
      <w:r>
        <w:rPr>
          <w:rFonts w:ascii="Inter Tight" w:eastAsia="Calibri" w:hAnsi="Inter Tight" w:cs="Inter Tight"/>
          <w:bCs/>
          <w:color w:val="212121"/>
          <w:kern w:val="2"/>
          <w:sz w:val="22"/>
          <w:szCs w:val="22"/>
          <w:lang w:eastAsia="en-US"/>
        </w:rPr>
        <w:tab/>
      </w:r>
      <w:r w:rsidRPr="009820FB">
        <w:rPr>
          <w:rFonts w:ascii="Inter Tight" w:eastAsia="Calibri" w:hAnsi="Inter Tight" w:cs="Inter Tight"/>
          <w:bCs/>
          <w:color w:val="212121"/>
          <w:kern w:val="2"/>
          <w:sz w:val="22"/>
          <w:szCs w:val="22"/>
          <w:lang w:eastAsia="en-US"/>
        </w:rPr>
        <w:t>IL COORDINATORE REGIONALE F.I.G.C.-S.G.S.</w:t>
      </w:r>
    </w:p>
    <w:p w14:paraId="4219F026" w14:textId="40A19754" w:rsidR="009820FB" w:rsidRPr="009820FB" w:rsidRDefault="009820FB" w:rsidP="009820FB">
      <w:pPr>
        <w:tabs>
          <w:tab w:val="center" w:pos="6237"/>
        </w:tabs>
        <w:spacing w:line="259" w:lineRule="auto"/>
        <w:rPr>
          <w:rFonts w:ascii="Inter Tight" w:eastAsia="Calibri" w:hAnsi="Inter Tight" w:cs="Inter Tight"/>
          <w:bCs/>
          <w:kern w:val="2"/>
          <w:lang w:eastAsia="en-US"/>
        </w:rPr>
      </w:pPr>
      <w:r>
        <w:rPr>
          <w:rFonts w:ascii="Inter Tight" w:eastAsia="Calibri" w:hAnsi="Inter Tight" w:cs="Inter Tight"/>
          <w:bCs/>
          <w:color w:val="212121"/>
          <w:kern w:val="2"/>
          <w:sz w:val="22"/>
          <w:szCs w:val="22"/>
          <w:lang w:eastAsia="en-US"/>
        </w:rPr>
        <w:tab/>
      </w:r>
      <w:r w:rsidRPr="009820FB">
        <w:rPr>
          <w:rFonts w:ascii="Inter Tight" w:eastAsia="Calibri" w:hAnsi="Inter Tight" w:cs="Inter Tight"/>
          <w:bCs/>
          <w:color w:val="212121"/>
          <w:kern w:val="2"/>
          <w:sz w:val="22"/>
          <w:szCs w:val="22"/>
          <w:lang w:eastAsia="en-US"/>
        </w:rPr>
        <w:t>Dott. A. Massimiliano Rizzello</w:t>
      </w:r>
    </w:p>
    <w:p w14:paraId="781EA875" w14:textId="77777777" w:rsidR="009820FB" w:rsidRPr="009820FB" w:rsidRDefault="009820FB" w:rsidP="009820FB">
      <w:pPr>
        <w:spacing w:line="259" w:lineRule="auto"/>
        <w:rPr>
          <w:rFonts w:ascii="Inter Tight" w:eastAsia="Calibri" w:hAnsi="Inter Tight" w:cs="Inter Tight"/>
          <w:kern w:val="2"/>
          <w:sz w:val="22"/>
          <w:szCs w:val="22"/>
          <w:lang w:eastAsia="en-US"/>
        </w:rPr>
      </w:pPr>
    </w:p>
    <w:p w14:paraId="4B319BB8" w14:textId="77777777" w:rsidR="009820FB" w:rsidRPr="009820FB" w:rsidRDefault="009820FB" w:rsidP="009820FB">
      <w:pPr>
        <w:spacing w:line="259" w:lineRule="auto"/>
        <w:rPr>
          <w:rFonts w:ascii="Inter Tight" w:eastAsia="Calibri" w:hAnsi="Inter Tight" w:cs="Inter Tight"/>
          <w:kern w:val="2"/>
          <w:sz w:val="22"/>
          <w:szCs w:val="22"/>
          <w:lang w:eastAsia="en-US"/>
        </w:rPr>
      </w:pPr>
    </w:p>
    <w:p w14:paraId="3CDE55D5" w14:textId="77777777" w:rsidR="009820FB" w:rsidRPr="009820FB" w:rsidRDefault="009820FB" w:rsidP="00610E87">
      <w:pPr>
        <w:ind w:right="-312"/>
        <w:rPr>
          <w:rFonts w:ascii="Inter Tight" w:hAnsi="Inter Tight" w:cs="Inter Tight"/>
          <w:sz w:val="24"/>
          <w:szCs w:val="24"/>
        </w:rPr>
      </w:pPr>
    </w:p>
    <w:p w14:paraId="6C3667CF" w14:textId="77777777" w:rsidR="00610E87" w:rsidRDefault="00610E87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6F5AE2D8" w14:textId="77777777" w:rsidR="000A6FEB" w:rsidRPr="00610E87" w:rsidRDefault="000A6FEB" w:rsidP="00610E87">
      <w:pPr>
        <w:ind w:right="-312"/>
        <w:rPr>
          <w:rFonts w:ascii="Century Gothic" w:hAnsi="Century Gothic" w:cs="Arial"/>
          <w:sz w:val="24"/>
          <w:szCs w:val="24"/>
        </w:rPr>
      </w:pPr>
    </w:p>
    <w:p w14:paraId="7E3966BB" w14:textId="77777777" w:rsidR="00610E87" w:rsidRDefault="00610E87" w:rsidP="00610E87">
      <w:pPr>
        <w:pStyle w:val="Titolo3"/>
        <w:spacing w:before="0" w:after="120"/>
        <w:rPr>
          <w:rFonts w:ascii="Century Gothic" w:hAnsi="Century Gothic" w:cs="Arial"/>
          <w:bCs/>
          <w:szCs w:val="24"/>
        </w:rPr>
      </w:pPr>
    </w:p>
    <w:p w14:paraId="7B2721EB" w14:textId="419E022B" w:rsidR="000114B2" w:rsidRPr="00FF308B" w:rsidRDefault="000114B2" w:rsidP="0066572B">
      <w:pPr>
        <w:pStyle w:val="Titolo3"/>
        <w:ind w:right="-28"/>
        <w:jc w:val="center"/>
        <w:rPr>
          <w:rFonts w:ascii="Calibri" w:hAnsi="Calibri" w:cs="Arial"/>
          <w:bCs/>
          <w:sz w:val="28"/>
          <w:szCs w:val="24"/>
        </w:rPr>
      </w:pPr>
      <w:r w:rsidRPr="00FF308B">
        <w:rPr>
          <w:rFonts w:ascii="Calibri" w:hAnsi="Calibri" w:cs="Arial"/>
          <w:bCs/>
          <w:sz w:val="28"/>
          <w:szCs w:val="24"/>
        </w:rPr>
        <w:t xml:space="preserve">Pubblicato in </w:t>
      </w:r>
      <w:r w:rsidR="00D81445" w:rsidRPr="00FF308B">
        <w:rPr>
          <w:rFonts w:ascii="Calibri" w:hAnsi="Calibri" w:cs="Arial"/>
          <w:bCs/>
          <w:sz w:val="28"/>
          <w:szCs w:val="24"/>
        </w:rPr>
        <w:t>REGGIO EMILIA</w:t>
      </w:r>
      <w:r w:rsidRPr="00FF308B">
        <w:rPr>
          <w:rFonts w:ascii="Calibri" w:hAnsi="Calibri" w:cs="Arial"/>
          <w:bCs/>
          <w:sz w:val="28"/>
          <w:szCs w:val="24"/>
        </w:rPr>
        <w:t xml:space="preserve"> ed affisso all’albo del</w:t>
      </w:r>
      <w:r w:rsidR="00D81445" w:rsidRPr="00FF308B">
        <w:rPr>
          <w:rFonts w:ascii="Calibri" w:hAnsi="Calibri" w:cs="Arial"/>
          <w:bCs/>
          <w:sz w:val="28"/>
          <w:szCs w:val="24"/>
        </w:rPr>
        <w:t>la DELEGAZIONE</w:t>
      </w:r>
      <w:r w:rsidRPr="00FF308B">
        <w:rPr>
          <w:rFonts w:ascii="Calibri" w:hAnsi="Calibri" w:cs="Arial"/>
          <w:bCs/>
          <w:sz w:val="28"/>
          <w:szCs w:val="24"/>
        </w:rPr>
        <w:t xml:space="preserve"> il </w:t>
      </w:r>
      <w:bookmarkStart w:id="5" w:name="datapub"/>
      <w:r w:rsidR="00E10D3B">
        <w:rPr>
          <w:rFonts w:ascii="Calibri" w:hAnsi="Calibri" w:cs="Arial"/>
          <w:bCs/>
          <w:sz w:val="28"/>
          <w:szCs w:val="24"/>
        </w:rPr>
        <w:t>21</w:t>
      </w:r>
      <w:r w:rsidRPr="00FF308B">
        <w:rPr>
          <w:rFonts w:ascii="Calibri" w:hAnsi="Calibri" w:cs="Arial"/>
          <w:bCs/>
          <w:sz w:val="28"/>
          <w:szCs w:val="24"/>
        </w:rPr>
        <w:t>/</w:t>
      </w:r>
      <w:r w:rsidR="00E10D3B">
        <w:rPr>
          <w:rFonts w:ascii="Calibri" w:hAnsi="Calibri" w:cs="Arial"/>
          <w:bCs/>
          <w:sz w:val="28"/>
          <w:szCs w:val="24"/>
        </w:rPr>
        <w:t>10</w:t>
      </w:r>
      <w:r w:rsidRPr="00FF308B">
        <w:rPr>
          <w:rFonts w:ascii="Calibri" w:hAnsi="Calibri" w:cs="Arial"/>
          <w:bCs/>
          <w:sz w:val="28"/>
          <w:szCs w:val="24"/>
        </w:rPr>
        <w:t>/</w:t>
      </w:r>
      <w:bookmarkEnd w:id="5"/>
      <w:r w:rsidR="00E10D3B">
        <w:rPr>
          <w:rFonts w:ascii="Calibri" w:hAnsi="Calibri" w:cs="Arial"/>
          <w:bCs/>
          <w:sz w:val="28"/>
          <w:szCs w:val="24"/>
        </w:rPr>
        <w:t>2026</w:t>
      </w:r>
      <w:r w:rsidRPr="00FF308B">
        <w:rPr>
          <w:rFonts w:ascii="Calibri" w:hAnsi="Calibri" w:cs="Arial"/>
          <w:bCs/>
          <w:sz w:val="28"/>
          <w:szCs w:val="24"/>
        </w:rPr>
        <w:t>.</w:t>
      </w:r>
    </w:p>
    <w:p w14:paraId="274D3CAB" w14:textId="77777777" w:rsidR="000114B2" w:rsidRDefault="000114B2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p w14:paraId="591D2F2E" w14:textId="77777777" w:rsidR="00612E0E" w:rsidRPr="00DE0855" w:rsidRDefault="00612E0E" w:rsidP="000114B2">
      <w:pPr>
        <w:rPr>
          <w:rFonts w:ascii="Century Gothic" w:hAnsi="Century Gothic" w:cs="Arial"/>
          <w:bCs/>
          <w:sz w:val="24"/>
          <w:szCs w:val="24"/>
          <w:u w:val="single"/>
        </w:rPr>
      </w:pPr>
    </w:p>
    <w:tbl>
      <w:tblPr>
        <w:tblW w:w="1009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91"/>
        <w:gridCol w:w="5206"/>
      </w:tblGrid>
      <w:tr w:rsidR="00412D10" w:rsidRPr="00FF308B" w14:paraId="669AEE30" w14:textId="77777777" w:rsidTr="007D3AFA">
        <w:trPr>
          <w:trHeight w:val="647"/>
        </w:trPr>
        <w:tc>
          <w:tcPr>
            <w:tcW w:w="4891" w:type="dxa"/>
          </w:tcPr>
          <w:p w14:paraId="4FA7E75A" w14:textId="77777777" w:rsidR="00412D10" w:rsidRPr="00FF308B" w:rsidRDefault="00412D10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Il Segretario</w:t>
            </w:r>
          </w:p>
          <w:p w14:paraId="77635A42" w14:textId="77777777" w:rsidR="00412D10" w:rsidRPr="00FF308B" w:rsidRDefault="007D3AFA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Ivano Pioppi</w:t>
            </w:r>
          </w:p>
        </w:tc>
        <w:tc>
          <w:tcPr>
            <w:tcW w:w="5206" w:type="dxa"/>
          </w:tcPr>
          <w:p w14:paraId="398A8BC4" w14:textId="77777777" w:rsidR="00412D10" w:rsidRPr="00FF308B" w:rsidRDefault="003B6CA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 w:rsidRPr="00FF308B">
              <w:rPr>
                <w:rFonts w:ascii="Calibri" w:hAnsi="Calibri" w:cs="Arial"/>
                <w:bCs/>
                <w:sz w:val="28"/>
                <w:szCs w:val="24"/>
              </w:rPr>
              <w:t>Delegato</w:t>
            </w:r>
          </w:p>
          <w:p w14:paraId="1320A65D" w14:textId="77777777" w:rsidR="00412D10" w:rsidRPr="00FF308B" w:rsidRDefault="00090216" w:rsidP="007D3AFA">
            <w:pPr>
              <w:jc w:val="center"/>
              <w:rPr>
                <w:rFonts w:ascii="Calibri" w:hAnsi="Calibri" w:cs="Arial"/>
                <w:bCs/>
                <w:sz w:val="28"/>
                <w:szCs w:val="24"/>
              </w:rPr>
            </w:pPr>
            <w:r>
              <w:rPr>
                <w:rFonts w:ascii="Calibri" w:hAnsi="Calibri" w:cs="Arial"/>
                <w:bCs/>
                <w:sz w:val="28"/>
                <w:szCs w:val="24"/>
              </w:rPr>
              <w:t>M</w:t>
            </w:r>
            <w:r w:rsidR="00C30D3D">
              <w:rPr>
                <w:rFonts w:ascii="Calibri" w:hAnsi="Calibri" w:cs="Arial"/>
                <w:bCs/>
                <w:sz w:val="28"/>
                <w:szCs w:val="24"/>
              </w:rPr>
              <w:t>anuele</w:t>
            </w:r>
            <w:r>
              <w:rPr>
                <w:rFonts w:ascii="Calibri" w:hAnsi="Calibri" w:cs="Arial"/>
                <w:bCs/>
                <w:sz w:val="28"/>
                <w:szCs w:val="24"/>
              </w:rPr>
              <w:t xml:space="preserve"> Rabbi</w:t>
            </w:r>
          </w:p>
        </w:tc>
      </w:tr>
      <w:tr w:rsidR="000114B2" w:rsidRPr="00917AE7" w14:paraId="5AB07198" w14:textId="77777777" w:rsidTr="007D3AFA">
        <w:trPr>
          <w:trHeight w:val="315"/>
        </w:trPr>
        <w:tc>
          <w:tcPr>
            <w:tcW w:w="4891" w:type="dxa"/>
          </w:tcPr>
          <w:p w14:paraId="60B08E50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  <w:tc>
          <w:tcPr>
            <w:tcW w:w="5206" w:type="dxa"/>
          </w:tcPr>
          <w:p w14:paraId="70507BF6" w14:textId="77777777" w:rsidR="000114B2" w:rsidRPr="00917AE7" w:rsidRDefault="000114B2" w:rsidP="00F3597D">
            <w:pPr>
              <w:jc w:val="center"/>
              <w:rPr>
                <w:rFonts w:ascii="Century Gothic" w:hAnsi="Century Gothic" w:cs="Arial"/>
                <w:b/>
                <w:sz w:val="24"/>
                <w:szCs w:val="24"/>
              </w:rPr>
            </w:pPr>
          </w:p>
        </w:tc>
      </w:tr>
    </w:tbl>
    <w:p w14:paraId="3E02BD58" w14:textId="77777777" w:rsidR="000114B2" w:rsidRPr="00917AE7" w:rsidRDefault="000114B2" w:rsidP="000114B2">
      <w:pPr>
        <w:rPr>
          <w:rFonts w:ascii="Century Gothic" w:hAnsi="Century Gothic" w:cs="Arial"/>
          <w:sz w:val="18"/>
          <w:szCs w:val="18"/>
        </w:rPr>
      </w:pPr>
    </w:p>
    <w:sectPr w:rsidR="000114B2" w:rsidRPr="00917AE7" w:rsidSect="00E10D3B">
      <w:headerReference w:type="even" r:id="rId24"/>
      <w:headerReference w:type="default" r:id="rId25"/>
      <w:pgSz w:w="11907" w:h="16840" w:code="9"/>
      <w:pgMar w:top="1021" w:right="1077" w:bottom="1021" w:left="1077" w:header="567" w:footer="340" w:gutter="0"/>
      <w:pgNumType w:start="84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5196C" w14:textId="77777777" w:rsidR="00CD5895" w:rsidRDefault="00CD5895" w:rsidP="00E6615F">
      <w:pPr>
        <w:pStyle w:val="Titolo5"/>
      </w:pPr>
      <w:r>
        <w:separator/>
      </w:r>
    </w:p>
  </w:endnote>
  <w:endnote w:type="continuationSeparator" w:id="0">
    <w:p w14:paraId="79C4AAA0" w14:textId="77777777" w:rsidR="00CD5895" w:rsidRDefault="00CD5895" w:rsidP="00E6615F">
      <w:pPr>
        <w:pStyle w:val="Titolo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Md BT">
    <w:altName w:val="Cambria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F0DF" w14:textId="77777777" w:rsidR="00CD5895" w:rsidRDefault="00CD5895" w:rsidP="00E6615F">
      <w:pPr>
        <w:pStyle w:val="Titolo5"/>
      </w:pPr>
      <w:r>
        <w:separator/>
      </w:r>
    </w:p>
  </w:footnote>
  <w:footnote w:type="continuationSeparator" w:id="0">
    <w:p w14:paraId="2A669A8C" w14:textId="77777777" w:rsidR="00CD5895" w:rsidRDefault="00CD5895" w:rsidP="00E6615F">
      <w:pPr>
        <w:pStyle w:val="Titolo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E1C38" w14:textId="77777777" w:rsidR="00E6615F" w:rsidRDefault="00E6615F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325</w:t>
    </w:r>
    <w:r>
      <w:rPr>
        <w:rStyle w:val="Numeropagina"/>
      </w:rPr>
      <w:fldChar w:fldCharType="end"/>
    </w:r>
  </w:p>
  <w:p w14:paraId="79FD9543" w14:textId="77777777" w:rsidR="00E6615F" w:rsidRDefault="00E66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035BA" w14:textId="77777777" w:rsidR="00E6615F" w:rsidRDefault="0066572B" w:rsidP="00800E5E">
    <w:pPr>
      <w:pStyle w:val="Intestazione"/>
      <w:jc w:val="center"/>
    </w:pPr>
    <w:r>
      <w:rPr>
        <w:noProof/>
      </w:rPr>
      <mc:AlternateContent>
        <mc:Choice Requires="wpg">
          <w:drawing>
            <wp:inline distT="0" distB="0" distL="0" distR="0" wp14:anchorId="179DA1E8" wp14:editId="1558F4C3">
              <wp:extent cx="438785" cy="174625"/>
              <wp:effectExtent l="9525" t="9525" r="8890" b="635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8785" cy="174625"/>
                        <a:chOff x="614" y="660"/>
                        <a:chExt cx="864" cy="374"/>
                      </a:xfrm>
                    </wpg:grpSpPr>
                    <wps:wsp>
                      <wps:cNvPr id="2" name="AutoShape 2"/>
                      <wps:cNvSpPr>
                        <a:spLocks noChangeArrowheads="1"/>
                      </wps:cNvSpPr>
                      <wps:spPr bwMode="auto">
                        <a:xfrm rot="-5400000">
                          <a:off x="859" y="415"/>
                          <a:ext cx="374" cy="8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"/>
                      <wps:cNvSpPr>
                        <a:spLocks noChangeArrowheads="1"/>
                      </wps:cNvSpPr>
                      <wps:spPr bwMode="auto">
                        <a:xfrm rot="-5400000">
                          <a:off x="898" y="451"/>
                          <a:ext cx="296" cy="7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4BC96"/>
                        </a:solidFill>
                        <a:ln w="9525">
                          <a:solidFill>
                            <a:srgbClr val="C4BC96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32" y="716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68414" w14:textId="77777777" w:rsidR="00800E5E" w:rsidRPr="00800E5E" w:rsidRDefault="00800E5E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0B4EFA" w:rsidRPr="000B4EFA">
                              <w:rPr>
                                <w:b/>
                                <w:noProof/>
                                <w:color w:val="FFFFFF"/>
                              </w:rP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79DA1E8" id="Group 1" o:spid="_x0000_s1027" style="width:34.55pt;height:13.75pt;mso-position-horizontal-relative:char;mso-position-vertical-relative:line" coordorigin="614,660" coordsize="86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">
              <v:roundrect id="AutoShape 2" o:spid="_x0000_s1028" style="position:absolute;left:859;top:415;width:374;height:864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" strokecolor="#c4bc96"/>
              <v:roundrect id="AutoShape 3" o:spid="_x0000_s1029" style="position:absolute;left:898;top:451;width:296;height:792;rotation:-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" fillcolor="#c4bc96" strokecolor="#c4bc96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0" type="#_x0000_t202" style="position:absolute;left:732;top:716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48168414" w14:textId="77777777" w:rsidR="00800E5E" w:rsidRPr="00800E5E" w:rsidRDefault="00800E5E">
                      <w:pPr>
                        <w:jc w:val="center"/>
                        <w:rPr>
                          <w:color w:val="FFFFFF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0B4EFA" w:rsidRPr="000B4EFA">
                        <w:rPr>
                          <w:b/>
                          <w:noProof/>
                          <w:color w:val="FFFFFF"/>
                        </w:rP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C43BB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8pt;height:16.8pt" o:bullet="t">
        <v:imagedata r:id="rId1" o:title=""/>
      </v:shape>
    </w:pict>
  </w:numPicBullet>
  <w:abstractNum w:abstractNumId="0" w15:restartNumberingAfterBreak="0">
    <w:nsid w:val="045562C8"/>
    <w:multiLevelType w:val="multilevel"/>
    <w:tmpl w:val="C2ACFA54"/>
    <w:lvl w:ilvl="0">
      <w:start w:val="6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" w15:restartNumberingAfterBreak="0">
    <w:nsid w:val="089975EA"/>
    <w:multiLevelType w:val="singleLevel"/>
    <w:tmpl w:val="79C63FAA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8F617B"/>
    <w:multiLevelType w:val="multilevel"/>
    <w:tmpl w:val="B8CC1AE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" w15:restartNumberingAfterBreak="0">
    <w:nsid w:val="14982E42"/>
    <w:multiLevelType w:val="multilevel"/>
    <w:tmpl w:val="5EB0FF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 w15:restartNumberingAfterBreak="0">
    <w:nsid w:val="15883F08"/>
    <w:multiLevelType w:val="multilevel"/>
    <w:tmpl w:val="C282826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68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2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72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24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5" w15:restartNumberingAfterBreak="0">
    <w:nsid w:val="16700071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6" w15:restartNumberingAfterBreak="0">
    <w:nsid w:val="1DC248F4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7" w15:restartNumberingAfterBreak="0">
    <w:nsid w:val="20330C06"/>
    <w:multiLevelType w:val="multilevel"/>
    <w:tmpl w:val="E4F6403A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1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2880"/>
      </w:pPr>
      <w:rPr>
        <w:rFonts w:hint="default"/>
      </w:rPr>
    </w:lvl>
  </w:abstractNum>
  <w:abstractNum w:abstractNumId="8" w15:restartNumberingAfterBreak="0">
    <w:nsid w:val="25A43A69"/>
    <w:multiLevelType w:val="multilevel"/>
    <w:tmpl w:val="F89071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9" w15:restartNumberingAfterBreak="0">
    <w:nsid w:val="2924110E"/>
    <w:multiLevelType w:val="hybridMultilevel"/>
    <w:tmpl w:val="9140DB96"/>
    <w:lvl w:ilvl="0" w:tplc="8452C6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3092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10FB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F6EC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A67F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1EA9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4214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1A59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B64F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AE677F1"/>
    <w:multiLevelType w:val="hybridMultilevel"/>
    <w:tmpl w:val="576405DA"/>
    <w:lvl w:ilvl="0" w:tplc="A664F17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35726"/>
    <w:multiLevelType w:val="multilevel"/>
    <w:tmpl w:val="C7D847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2" w15:restartNumberingAfterBreak="0">
    <w:nsid w:val="341264F0"/>
    <w:multiLevelType w:val="hybridMultilevel"/>
    <w:tmpl w:val="64F451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C59F1"/>
    <w:multiLevelType w:val="hybridMultilevel"/>
    <w:tmpl w:val="4A565A84"/>
    <w:lvl w:ilvl="0" w:tplc="81B6808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37CF1"/>
    <w:multiLevelType w:val="hybridMultilevel"/>
    <w:tmpl w:val="8CA079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D6D58"/>
    <w:multiLevelType w:val="multilevel"/>
    <w:tmpl w:val="407C5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1F3864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711553"/>
    <w:multiLevelType w:val="hybridMultilevel"/>
    <w:tmpl w:val="D2E899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364C8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8" w15:restartNumberingAfterBreak="0">
    <w:nsid w:val="5CAD2435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9" w15:restartNumberingAfterBreak="0">
    <w:nsid w:val="654E267E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0" w15:restartNumberingAfterBreak="0">
    <w:nsid w:val="6582703C"/>
    <w:multiLevelType w:val="hybridMultilevel"/>
    <w:tmpl w:val="D87819B0"/>
    <w:lvl w:ilvl="0" w:tplc="D17C2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15CB0"/>
    <w:multiLevelType w:val="multilevel"/>
    <w:tmpl w:val="D2080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22" w15:restartNumberingAfterBreak="0">
    <w:nsid w:val="679C16BC"/>
    <w:multiLevelType w:val="hybridMultilevel"/>
    <w:tmpl w:val="BA946760"/>
    <w:lvl w:ilvl="0" w:tplc="B442EFB0">
      <w:numFmt w:val="bullet"/>
      <w:lvlText w:val=""/>
      <w:lvlJc w:val="left"/>
      <w:pPr>
        <w:ind w:left="76" w:hanging="360"/>
      </w:pPr>
      <w:rPr>
        <w:rFonts w:ascii="Wingdings" w:eastAsia="Times New Roman" w:hAnsi="Wingdings" w:cs="Inter Tight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3" w15:restartNumberingAfterBreak="0">
    <w:nsid w:val="68246D50"/>
    <w:multiLevelType w:val="multilevel"/>
    <w:tmpl w:val="DF705216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4" w15:restartNumberingAfterBreak="0">
    <w:nsid w:val="6E54562E"/>
    <w:multiLevelType w:val="multilevel"/>
    <w:tmpl w:val="5330AF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5" w15:restartNumberingAfterBreak="0">
    <w:nsid w:val="7399128D"/>
    <w:multiLevelType w:val="multilevel"/>
    <w:tmpl w:val="0410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6" w15:restartNumberingAfterBreak="0">
    <w:nsid w:val="7BEC537F"/>
    <w:multiLevelType w:val="multilevel"/>
    <w:tmpl w:val="1F6CEC5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2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26838331">
    <w:abstractNumId w:val="1"/>
  </w:num>
  <w:num w:numId="2" w16cid:durableId="38094817">
    <w:abstractNumId w:val="6"/>
  </w:num>
  <w:num w:numId="3" w16cid:durableId="595554747">
    <w:abstractNumId w:val="2"/>
  </w:num>
  <w:num w:numId="4" w16cid:durableId="1160392662">
    <w:abstractNumId w:val="26"/>
  </w:num>
  <w:num w:numId="5" w16cid:durableId="1913153643">
    <w:abstractNumId w:val="1"/>
  </w:num>
  <w:num w:numId="6" w16cid:durableId="1971352451">
    <w:abstractNumId w:val="1"/>
  </w:num>
  <w:num w:numId="7" w16cid:durableId="1424259158">
    <w:abstractNumId w:val="1"/>
  </w:num>
  <w:num w:numId="8" w16cid:durableId="1452086740">
    <w:abstractNumId w:val="1"/>
  </w:num>
  <w:num w:numId="9" w16cid:durableId="960839876">
    <w:abstractNumId w:val="1"/>
  </w:num>
  <w:num w:numId="10" w16cid:durableId="1189180637">
    <w:abstractNumId w:val="1"/>
  </w:num>
  <w:num w:numId="11" w16cid:durableId="2143959816">
    <w:abstractNumId w:val="1"/>
  </w:num>
  <w:num w:numId="12" w16cid:durableId="69932438">
    <w:abstractNumId w:val="1"/>
  </w:num>
  <w:num w:numId="13" w16cid:durableId="1208180489">
    <w:abstractNumId w:val="1"/>
  </w:num>
  <w:num w:numId="14" w16cid:durableId="1857310625">
    <w:abstractNumId w:val="1"/>
  </w:num>
  <w:num w:numId="15" w16cid:durableId="745808484">
    <w:abstractNumId w:val="1"/>
  </w:num>
  <w:num w:numId="16" w16cid:durableId="344676737">
    <w:abstractNumId w:val="1"/>
  </w:num>
  <w:num w:numId="17" w16cid:durableId="1196625762">
    <w:abstractNumId w:val="1"/>
  </w:num>
  <w:num w:numId="18" w16cid:durableId="1253781245">
    <w:abstractNumId w:val="1"/>
  </w:num>
  <w:num w:numId="19" w16cid:durableId="631063556">
    <w:abstractNumId w:val="11"/>
  </w:num>
  <w:num w:numId="20" w16cid:durableId="1977101678">
    <w:abstractNumId w:val="1"/>
  </w:num>
  <w:num w:numId="21" w16cid:durableId="2014187924">
    <w:abstractNumId w:val="1"/>
  </w:num>
  <w:num w:numId="22" w16cid:durableId="608242832">
    <w:abstractNumId w:val="1"/>
  </w:num>
  <w:num w:numId="23" w16cid:durableId="1423843193">
    <w:abstractNumId w:val="19"/>
  </w:num>
  <w:num w:numId="24" w16cid:durableId="120539314">
    <w:abstractNumId w:val="14"/>
  </w:num>
  <w:num w:numId="25" w16cid:durableId="2087651774">
    <w:abstractNumId w:val="25"/>
  </w:num>
  <w:num w:numId="26" w16cid:durableId="850336805">
    <w:abstractNumId w:val="21"/>
  </w:num>
  <w:num w:numId="27" w16cid:durableId="2094547625">
    <w:abstractNumId w:val="18"/>
  </w:num>
  <w:num w:numId="28" w16cid:durableId="1258520547">
    <w:abstractNumId w:val="24"/>
  </w:num>
  <w:num w:numId="29" w16cid:durableId="1198129205">
    <w:abstractNumId w:val="8"/>
  </w:num>
  <w:num w:numId="30" w16cid:durableId="526452861">
    <w:abstractNumId w:val="20"/>
  </w:num>
  <w:num w:numId="31" w16cid:durableId="1760441105">
    <w:abstractNumId w:val="10"/>
  </w:num>
  <w:num w:numId="32" w16cid:durableId="104620710">
    <w:abstractNumId w:val="17"/>
  </w:num>
  <w:num w:numId="33" w16cid:durableId="1801609017">
    <w:abstractNumId w:val="5"/>
  </w:num>
  <w:num w:numId="34" w16cid:durableId="1833058719">
    <w:abstractNumId w:val="3"/>
  </w:num>
  <w:num w:numId="35" w16cid:durableId="648748280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28046006">
    <w:abstractNumId w:val="9"/>
  </w:num>
  <w:num w:numId="37" w16cid:durableId="1403791469">
    <w:abstractNumId w:val="16"/>
  </w:num>
  <w:num w:numId="38" w16cid:durableId="644087853">
    <w:abstractNumId w:val="12"/>
  </w:num>
  <w:num w:numId="39" w16cid:durableId="2093425530">
    <w:abstractNumId w:val="7"/>
  </w:num>
  <w:num w:numId="40" w16cid:durableId="621573555">
    <w:abstractNumId w:val="4"/>
  </w:num>
  <w:num w:numId="41" w16cid:durableId="44378366">
    <w:abstractNumId w:val="13"/>
  </w:num>
  <w:num w:numId="42" w16cid:durableId="1393428249">
    <w:abstractNumId w:val="23"/>
  </w:num>
  <w:num w:numId="43" w16cid:durableId="1974480718">
    <w:abstractNumId w:val="0"/>
  </w:num>
  <w:num w:numId="44" w16cid:durableId="11341332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5862472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>
      <o:colormru v:ext="edit" colors="#e8e7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D3B"/>
    <w:rsid w:val="0000226D"/>
    <w:rsid w:val="000043F9"/>
    <w:rsid w:val="0001100B"/>
    <w:rsid w:val="000114B2"/>
    <w:rsid w:val="0001442F"/>
    <w:rsid w:val="00014DD4"/>
    <w:rsid w:val="00016B8F"/>
    <w:rsid w:val="00027348"/>
    <w:rsid w:val="000320FB"/>
    <w:rsid w:val="00034CAD"/>
    <w:rsid w:val="00036B51"/>
    <w:rsid w:val="00037C12"/>
    <w:rsid w:val="00040667"/>
    <w:rsid w:val="00042EFB"/>
    <w:rsid w:val="00045F1E"/>
    <w:rsid w:val="000602FE"/>
    <w:rsid w:val="0006424A"/>
    <w:rsid w:val="0006668F"/>
    <w:rsid w:val="000729D3"/>
    <w:rsid w:val="00077B01"/>
    <w:rsid w:val="00077CB1"/>
    <w:rsid w:val="000849A7"/>
    <w:rsid w:val="00090216"/>
    <w:rsid w:val="000918DD"/>
    <w:rsid w:val="000A29C4"/>
    <w:rsid w:val="000A2A43"/>
    <w:rsid w:val="000A6BA3"/>
    <w:rsid w:val="000A6FEB"/>
    <w:rsid w:val="000A7BFC"/>
    <w:rsid w:val="000B3BF1"/>
    <w:rsid w:val="000B4EFA"/>
    <w:rsid w:val="000B6B76"/>
    <w:rsid w:val="000C111C"/>
    <w:rsid w:val="000C1628"/>
    <w:rsid w:val="000D5A87"/>
    <w:rsid w:val="000E0CA2"/>
    <w:rsid w:val="000E14FE"/>
    <w:rsid w:val="000E2382"/>
    <w:rsid w:val="000E6F23"/>
    <w:rsid w:val="000F320A"/>
    <w:rsid w:val="00103034"/>
    <w:rsid w:val="001121C2"/>
    <w:rsid w:val="00113488"/>
    <w:rsid w:val="00113D12"/>
    <w:rsid w:val="00113F30"/>
    <w:rsid w:val="00114840"/>
    <w:rsid w:val="001203A0"/>
    <w:rsid w:val="00120F5C"/>
    <w:rsid w:val="00121B24"/>
    <w:rsid w:val="001422E1"/>
    <w:rsid w:val="001444E7"/>
    <w:rsid w:val="00150C9A"/>
    <w:rsid w:val="00153136"/>
    <w:rsid w:val="00153506"/>
    <w:rsid w:val="00163F87"/>
    <w:rsid w:val="00166553"/>
    <w:rsid w:val="001811CD"/>
    <w:rsid w:val="0018302D"/>
    <w:rsid w:val="00184D56"/>
    <w:rsid w:val="00187795"/>
    <w:rsid w:val="001913CE"/>
    <w:rsid w:val="00193ABB"/>
    <w:rsid w:val="001A00AA"/>
    <w:rsid w:val="001B09C9"/>
    <w:rsid w:val="001B3F5E"/>
    <w:rsid w:val="001D0D3A"/>
    <w:rsid w:val="001D2F22"/>
    <w:rsid w:val="001E2555"/>
    <w:rsid w:val="001E7AEA"/>
    <w:rsid w:val="001F66A2"/>
    <w:rsid w:val="00201839"/>
    <w:rsid w:val="0020212A"/>
    <w:rsid w:val="00203614"/>
    <w:rsid w:val="00204B93"/>
    <w:rsid w:val="00204D43"/>
    <w:rsid w:val="002137C2"/>
    <w:rsid w:val="002159A9"/>
    <w:rsid w:val="002175CD"/>
    <w:rsid w:val="00221B34"/>
    <w:rsid w:val="00231789"/>
    <w:rsid w:val="00235F32"/>
    <w:rsid w:val="00237C5D"/>
    <w:rsid w:val="00241994"/>
    <w:rsid w:val="00243D93"/>
    <w:rsid w:val="00244557"/>
    <w:rsid w:val="00247057"/>
    <w:rsid w:val="00247822"/>
    <w:rsid w:val="00250B5B"/>
    <w:rsid w:val="002514AF"/>
    <w:rsid w:val="00254609"/>
    <w:rsid w:val="00254C57"/>
    <w:rsid w:val="00260D0B"/>
    <w:rsid w:val="00267B51"/>
    <w:rsid w:val="00274551"/>
    <w:rsid w:val="002808FC"/>
    <w:rsid w:val="00280B90"/>
    <w:rsid w:val="002827A5"/>
    <w:rsid w:val="00283946"/>
    <w:rsid w:val="002A0564"/>
    <w:rsid w:val="002A0C54"/>
    <w:rsid w:val="002A1657"/>
    <w:rsid w:val="002A4B60"/>
    <w:rsid w:val="002B3637"/>
    <w:rsid w:val="002B6A64"/>
    <w:rsid w:val="002C135D"/>
    <w:rsid w:val="002C1CA6"/>
    <w:rsid w:val="002D4E4A"/>
    <w:rsid w:val="002E31AF"/>
    <w:rsid w:val="002E4DEB"/>
    <w:rsid w:val="002E7975"/>
    <w:rsid w:val="002F1097"/>
    <w:rsid w:val="002F3DDD"/>
    <w:rsid w:val="002F5743"/>
    <w:rsid w:val="00304B15"/>
    <w:rsid w:val="0030550D"/>
    <w:rsid w:val="00307EA8"/>
    <w:rsid w:val="00313E3F"/>
    <w:rsid w:val="00321405"/>
    <w:rsid w:val="00323AFA"/>
    <w:rsid w:val="0032474F"/>
    <w:rsid w:val="00327B67"/>
    <w:rsid w:val="003325E1"/>
    <w:rsid w:val="0033312C"/>
    <w:rsid w:val="00337301"/>
    <w:rsid w:val="003537AD"/>
    <w:rsid w:val="00354B45"/>
    <w:rsid w:val="00356641"/>
    <w:rsid w:val="0036622A"/>
    <w:rsid w:val="00366A39"/>
    <w:rsid w:val="00373106"/>
    <w:rsid w:val="0037422B"/>
    <w:rsid w:val="00376B43"/>
    <w:rsid w:val="00384C99"/>
    <w:rsid w:val="003851E8"/>
    <w:rsid w:val="0039492C"/>
    <w:rsid w:val="003A0A94"/>
    <w:rsid w:val="003A0D0C"/>
    <w:rsid w:val="003A32DA"/>
    <w:rsid w:val="003A35A4"/>
    <w:rsid w:val="003A627E"/>
    <w:rsid w:val="003B08F6"/>
    <w:rsid w:val="003B6CA6"/>
    <w:rsid w:val="003C5C7F"/>
    <w:rsid w:val="003D1FDB"/>
    <w:rsid w:val="003E0992"/>
    <w:rsid w:val="003E17F2"/>
    <w:rsid w:val="00401512"/>
    <w:rsid w:val="00410672"/>
    <w:rsid w:val="00412D10"/>
    <w:rsid w:val="0041351A"/>
    <w:rsid w:val="00422846"/>
    <w:rsid w:val="00424A14"/>
    <w:rsid w:val="00430D03"/>
    <w:rsid w:val="00453BFD"/>
    <w:rsid w:val="004762C5"/>
    <w:rsid w:val="00480E48"/>
    <w:rsid w:val="0048426A"/>
    <w:rsid w:val="00492F15"/>
    <w:rsid w:val="0049541E"/>
    <w:rsid w:val="00496D6A"/>
    <w:rsid w:val="004A612C"/>
    <w:rsid w:val="004B4B55"/>
    <w:rsid w:val="004B719B"/>
    <w:rsid w:val="004C16B1"/>
    <w:rsid w:val="004C39A7"/>
    <w:rsid w:val="004C67D1"/>
    <w:rsid w:val="004D4968"/>
    <w:rsid w:val="004D4C31"/>
    <w:rsid w:val="004E1429"/>
    <w:rsid w:val="00505A56"/>
    <w:rsid w:val="00510C2B"/>
    <w:rsid w:val="005121E9"/>
    <w:rsid w:val="00514E3F"/>
    <w:rsid w:val="00522488"/>
    <w:rsid w:val="0052339A"/>
    <w:rsid w:val="00534FBE"/>
    <w:rsid w:val="00542D5F"/>
    <w:rsid w:val="005444DE"/>
    <w:rsid w:val="0055055A"/>
    <w:rsid w:val="00571826"/>
    <w:rsid w:val="00571F0D"/>
    <w:rsid w:val="00573D39"/>
    <w:rsid w:val="00574D6B"/>
    <w:rsid w:val="00582B09"/>
    <w:rsid w:val="00587D9D"/>
    <w:rsid w:val="00591420"/>
    <w:rsid w:val="00591EEA"/>
    <w:rsid w:val="005927BA"/>
    <w:rsid w:val="00594E69"/>
    <w:rsid w:val="0059783A"/>
    <w:rsid w:val="005A0CE5"/>
    <w:rsid w:val="005A1F5C"/>
    <w:rsid w:val="005A6834"/>
    <w:rsid w:val="005B1C18"/>
    <w:rsid w:val="005B2AA5"/>
    <w:rsid w:val="005B40D2"/>
    <w:rsid w:val="005C6CEE"/>
    <w:rsid w:val="005E566F"/>
    <w:rsid w:val="005E658D"/>
    <w:rsid w:val="005E7EC1"/>
    <w:rsid w:val="005F4117"/>
    <w:rsid w:val="0060145A"/>
    <w:rsid w:val="00606338"/>
    <w:rsid w:val="00610E87"/>
    <w:rsid w:val="00612E0E"/>
    <w:rsid w:val="006161F6"/>
    <w:rsid w:val="00617347"/>
    <w:rsid w:val="0062486E"/>
    <w:rsid w:val="006275D2"/>
    <w:rsid w:val="00631FB2"/>
    <w:rsid w:val="00632474"/>
    <w:rsid w:val="006328BB"/>
    <w:rsid w:val="00635F43"/>
    <w:rsid w:val="0063720E"/>
    <w:rsid w:val="00642AAF"/>
    <w:rsid w:val="006520E8"/>
    <w:rsid w:val="00653B45"/>
    <w:rsid w:val="0065416D"/>
    <w:rsid w:val="006556E5"/>
    <w:rsid w:val="00655D77"/>
    <w:rsid w:val="0066572B"/>
    <w:rsid w:val="00672EC8"/>
    <w:rsid w:val="006751B8"/>
    <w:rsid w:val="006765C2"/>
    <w:rsid w:val="006961AD"/>
    <w:rsid w:val="006A4814"/>
    <w:rsid w:val="006B4436"/>
    <w:rsid w:val="006B4488"/>
    <w:rsid w:val="006B4CFF"/>
    <w:rsid w:val="006B6733"/>
    <w:rsid w:val="006D4551"/>
    <w:rsid w:val="006D489F"/>
    <w:rsid w:val="006D5417"/>
    <w:rsid w:val="006D7240"/>
    <w:rsid w:val="006D759E"/>
    <w:rsid w:val="006F51CA"/>
    <w:rsid w:val="006F5860"/>
    <w:rsid w:val="00705A1E"/>
    <w:rsid w:val="007138A8"/>
    <w:rsid w:val="00715066"/>
    <w:rsid w:val="00716B8E"/>
    <w:rsid w:val="00732134"/>
    <w:rsid w:val="007425E3"/>
    <w:rsid w:val="007451B2"/>
    <w:rsid w:val="00745841"/>
    <w:rsid w:val="007517F3"/>
    <w:rsid w:val="00752BDB"/>
    <w:rsid w:val="00753027"/>
    <w:rsid w:val="007533F8"/>
    <w:rsid w:val="007603BC"/>
    <w:rsid w:val="00761069"/>
    <w:rsid w:val="007659BB"/>
    <w:rsid w:val="00771111"/>
    <w:rsid w:val="00772ACF"/>
    <w:rsid w:val="00773BCD"/>
    <w:rsid w:val="00783ED1"/>
    <w:rsid w:val="00785891"/>
    <w:rsid w:val="00797D98"/>
    <w:rsid w:val="007A271C"/>
    <w:rsid w:val="007A27D1"/>
    <w:rsid w:val="007A5783"/>
    <w:rsid w:val="007A6142"/>
    <w:rsid w:val="007A720C"/>
    <w:rsid w:val="007A7304"/>
    <w:rsid w:val="007B309A"/>
    <w:rsid w:val="007B7099"/>
    <w:rsid w:val="007B7DC0"/>
    <w:rsid w:val="007D32EE"/>
    <w:rsid w:val="007D3AFA"/>
    <w:rsid w:val="007D6808"/>
    <w:rsid w:val="007E2543"/>
    <w:rsid w:val="007E36CE"/>
    <w:rsid w:val="007E402C"/>
    <w:rsid w:val="007E52FB"/>
    <w:rsid w:val="007E6883"/>
    <w:rsid w:val="00800E5E"/>
    <w:rsid w:val="00804DA6"/>
    <w:rsid w:val="0080509C"/>
    <w:rsid w:val="008131D5"/>
    <w:rsid w:val="00816E8E"/>
    <w:rsid w:val="00821FF0"/>
    <w:rsid w:val="00827FCC"/>
    <w:rsid w:val="0083023A"/>
    <w:rsid w:val="00832E16"/>
    <w:rsid w:val="00840C31"/>
    <w:rsid w:val="008410F8"/>
    <w:rsid w:val="00842A60"/>
    <w:rsid w:val="00870E0B"/>
    <w:rsid w:val="0088719A"/>
    <w:rsid w:val="008A0600"/>
    <w:rsid w:val="008B10CB"/>
    <w:rsid w:val="008B67BC"/>
    <w:rsid w:val="008C6C51"/>
    <w:rsid w:val="008C75AE"/>
    <w:rsid w:val="008D0898"/>
    <w:rsid w:val="008D1935"/>
    <w:rsid w:val="008D2DFC"/>
    <w:rsid w:val="008D2E96"/>
    <w:rsid w:val="008D3223"/>
    <w:rsid w:val="008D399C"/>
    <w:rsid w:val="008E251E"/>
    <w:rsid w:val="008E2D5A"/>
    <w:rsid w:val="008E695C"/>
    <w:rsid w:val="008F0CE8"/>
    <w:rsid w:val="008F192B"/>
    <w:rsid w:val="008F35DE"/>
    <w:rsid w:val="00905224"/>
    <w:rsid w:val="009105D3"/>
    <w:rsid w:val="00913EEA"/>
    <w:rsid w:val="00917AE7"/>
    <w:rsid w:val="00925A7A"/>
    <w:rsid w:val="00934C28"/>
    <w:rsid w:val="00943074"/>
    <w:rsid w:val="0095536A"/>
    <w:rsid w:val="00962E7E"/>
    <w:rsid w:val="00963F7C"/>
    <w:rsid w:val="009649A5"/>
    <w:rsid w:val="0097087D"/>
    <w:rsid w:val="0097600D"/>
    <w:rsid w:val="009820FB"/>
    <w:rsid w:val="009825D7"/>
    <w:rsid w:val="009840E6"/>
    <w:rsid w:val="00993B4D"/>
    <w:rsid w:val="00994B1F"/>
    <w:rsid w:val="00994BF0"/>
    <w:rsid w:val="009B474D"/>
    <w:rsid w:val="009C2236"/>
    <w:rsid w:val="009C339C"/>
    <w:rsid w:val="009C33EE"/>
    <w:rsid w:val="009C64FE"/>
    <w:rsid w:val="009D0EC7"/>
    <w:rsid w:val="009D28EE"/>
    <w:rsid w:val="009D5F5C"/>
    <w:rsid w:val="009D76B3"/>
    <w:rsid w:val="009D7F74"/>
    <w:rsid w:val="00A0473A"/>
    <w:rsid w:val="00A05274"/>
    <w:rsid w:val="00A22CA1"/>
    <w:rsid w:val="00A33B11"/>
    <w:rsid w:val="00A36B5B"/>
    <w:rsid w:val="00A51EBB"/>
    <w:rsid w:val="00A57C43"/>
    <w:rsid w:val="00A61479"/>
    <w:rsid w:val="00A70D7E"/>
    <w:rsid w:val="00A7164E"/>
    <w:rsid w:val="00A739B3"/>
    <w:rsid w:val="00A7693A"/>
    <w:rsid w:val="00A85B61"/>
    <w:rsid w:val="00A965A9"/>
    <w:rsid w:val="00AA0FEB"/>
    <w:rsid w:val="00AA1183"/>
    <w:rsid w:val="00AA3348"/>
    <w:rsid w:val="00AA45EB"/>
    <w:rsid w:val="00AA621A"/>
    <w:rsid w:val="00AB55D1"/>
    <w:rsid w:val="00AB64EB"/>
    <w:rsid w:val="00AB68E4"/>
    <w:rsid w:val="00AB7EE0"/>
    <w:rsid w:val="00AC3572"/>
    <w:rsid w:val="00AC4914"/>
    <w:rsid w:val="00AD307A"/>
    <w:rsid w:val="00AD6D1C"/>
    <w:rsid w:val="00AE570A"/>
    <w:rsid w:val="00AF01BB"/>
    <w:rsid w:val="00AF50AA"/>
    <w:rsid w:val="00AF6B84"/>
    <w:rsid w:val="00AF6B9B"/>
    <w:rsid w:val="00B16A85"/>
    <w:rsid w:val="00B65094"/>
    <w:rsid w:val="00B705B0"/>
    <w:rsid w:val="00B83272"/>
    <w:rsid w:val="00B91EE6"/>
    <w:rsid w:val="00B920CA"/>
    <w:rsid w:val="00B92751"/>
    <w:rsid w:val="00B93F69"/>
    <w:rsid w:val="00B9412E"/>
    <w:rsid w:val="00B97C82"/>
    <w:rsid w:val="00B97E31"/>
    <w:rsid w:val="00BB0572"/>
    <w:rsid w:val="00BC2333"/>
    <w:rsid w:val="00BD0364"/>
    <w:rsid w:val="00BD6386"/>
    <w:rsid w:val="00BD736B"/>
    <w:rsid w:val="00BE0F93"/>
    <w:rsid w:val="00BE6766"/>
    <w:rsid w:val="00BF0735"/>
    <w:rsid w:val="00BF1F7D"/>
    <w:rsid w:val="00BF471E"/>
    <w:rsid w:val="00BF5F54"/>
    <w:rsid w:val="00C008AE"/>
    <w:rsid w:val="00C0714E"/>
    <w:rsid w:val="00C12685"/>
    <w:rsid w:val="00C15E1B"/>
    <w:rsid w:val="00C200BE"/>
    <w:rsid w:val="00C26206"/>
    <w:rsid w:val="00C26AFF"/>
    <w:rsid w:val="00C30D3D"/>
    <w:rsid w:val="00C34EED"/>
    <w:rsid w:val="00C3523D"/>
    <w:rsid w:val="00C36EA7"/>
    <w:rsid w:val="00C37BB0"/>
    <w:rsid w:val="00C53C88"/>
    <w:rsid w:val="00C57A3F"/>
    <w:rsid w:val="00C63765"/>
    <w:rsid w:val="00C711FB"/>
    <w:rsid w:val="00C73D3A"/>
    <w:rsid w:val="00C73D64"/>
    <w:rsid w:val="00C77480"/>
    <w:rsid w:val="00C812FE"/>
    <w:rsid w:val="00C87960"/>
    <w:rsid w:val="00C90519"/>
    <w:rsid w:val="00CA1F7F"/>
    <w:rsid w:val="00CA257A"/>
    <w:rsid w:val="00CA3C87"/>
    <w:rsid w:val="00CA532F"/>
    <w:rsid w:val="00CB3C1C"/>
    <w:rsid w:val="00CD0D66"/>
    <w:rsid w:val="00CD2E37"/>
    <w:rsid w:val="00CD5895"/>
    <w:rsid w:val="00CD65C1"/>
    <w:rsid w:val="00CE286F"/>
    <w:rsid w:val="00CE2A45"/>
    <w:rsid w:val="00CE6F60"/>
    <w:rsid w:val="00CF2462"/>
    <w:rsid w:val="00CF2892"/>
    <w:rsid w:val="00D05206"/>
    <w:rsid w:val="00D06A55"/>
    <w:rsid w:val="00D10957"/>
    <w:rsid w:val="00D10D83"/>
    <w:rsid w:val="00D11A37"/>
    <w:rsid w:val="00D14878"/>
    <w:rsid w:val="00D15063"/>
    <w:rsid w:val="00D15076"/>
    <w:rsid w:val="00D179D9"/>
    <w:rsid w:val="00D22C94"/>
    <w:rsid w:val="00D241A3"/>
    <w:rsid w:val="00D30271"/>
    <w:rsid w:val="00D45334"/>
    <w:rsid w:val="00D45C25"/>
    <w:rsid w:val="00D52148"/>
    <w:rsid w:val="00D56FD9"/>
    <w:rsid w:val="00D57715"/>
    <w:rsid w:val="00D6611C"/>
    <w:rsid w:val="00D66299"/>
    <w:rsid w:val="00D7743C"/>
    <w:rsid w:val="00D8104C"/>
    <w:rsid w:val="00D81445"/>
    <w:rsid w:val="00D92D40"/>
    <w:rsid w:val="00D9646E"/>
    <w:rsid w:val="00D97DA4"/>
    <w:rsid w:val="00DA5B42"/>
    <w:rsid w:val="00DB3672"/>
    <w:rsid w:val="00DC715F"/>
    <w:rsid w:val="00DD01B9"/>
    <w:rsid w:val="00DD237D"/>
    <w:rsid w:val="00DE053D"/>
    <w:rsid w:val="00DE0855"/>
    <w:rsid w:val="00DF28B5"/>
    <w:rsid w:val="00E02986"/>
    <w:rsid w:val="00E05291"/>
    <w:rsid w:val="00E054EB"/>
    <w:rsid w:val="00E10D3B"/>
    <w:rsid w:val="00E10E6A"/>
    <w:rsid w:val="00E12045"/>
    <w:rsid w:val="00E13A59"/>
    <w:rsid w:val="00E14158"/>
    <w:rsid w:val="00E2345B"/>
    <w:rsid w:val="00E23A79"/>
    <w:rsid w:val="00E25408"/>
    <w:rsid w:val="00E26D16"/>
    <w:rsid w:val="00E31C14"/>
    <w:rsid w:val="00E34051"/>
    <w:rsid w:val="00E35E5E"/>
    <w:rsid w:val="00E3734D"/>
    <w:rsid w:val="00E42665"/>
    <w:rsid w:val="00E46965"/>
    <w:rsid w:val="00E53026"/>
    <w:rsid w:val="00E5317E"/>
    <w:rsid w:val="00E64EE8"/>
    <w:rsid w:val="00E6615F"/>
    <w:rsid w:val="00E66890"/>
    <w:rsid w:val="00E776D6"/>
    <w:rsid w:val="00E77772"/>
    <w:rsid w:val="00E8790B"/>
    <w:rsid w:val="00EA54A6"/>
    <w:rsid w:val="00EA742D"/>
    <w:rsid w:val="00EA7D3B"/>
    <w:rsid w:val="00EB121B"/>
    <w:rsid w:val="00EB254C"/>
    <w:rsid w:val="00EB3535"/>
    <w:rsid w:val="00EC32BD"/>
    <w:rsid w:val="00EC73C6"/>
    <w:rsid w:val="00ED6B2E"/>
    <w:rsid w:val="00ED77BF"/>
    <w:rsid w:val="00EE4376"/>
    <w:rsid w:val="00EE5EC2"/>
    <w:rsid w:val="00EF093A"/>
    <w:rsid w:val="00F00077"/>
    <w:rsid w:val="00F044F2"/>
    <w:rsid w:val="00F04571"/>
    <w:rsid w:val="00F17F1A"/>
    <w:rsid w:val="00F2078B"/>
    <w:rsid w:val="00F20F82"/>
    <w:rsid w:val="00F22865"/>
    <w:rsid w:val="00F31CCC"/>
    <w:rsid w:val="00F3597D"/>
    <w:rsid w:val="00F6234A"/>
    <w:rsid w:val="00F6468D"/>
    <w:rsid w:val="00F64AAF"/>
    <w:rsid w:val="00F658CB"/>
    <w:rsid w:val="00F72278"/>
    <w:rsid w:val="00F80C06"/>
    <w:rsid w:val="00F82F45"/>
    <w:rsid w:val="00F85833"/>
    <w:rsid w:val="00F8584B"/>
    <w:rsid w:val="00F85A57"/>
    <w:rsid w:val="00F9541D"/>
    <w:rsid w:val="00F9763E"/>
    <w:rsid w:val="00FA1CC8"/>
    <w:rsid w:val="00FA6AB9"/>
    <w:rsid w:val="00FB39C7"/>
    <w:rsid w:val="00FB4224"/>
    <w:rsid w:val="00FC3005"/>
    <w:rsid w:val="00FC5276"/>
    <w:rsid w:val="00FD1493"/>
    <w:rsid w:val="00FD264E"/>
    <w:rsid w:val="00FD3A65"/>
    <w:rsid w:val="00FD4BB2"/>
    <w:rsid w:val="00FD7514"/>
    <w:rsid w:val="00FF308B"/>
    <w:rsid w:val="00FF5AD7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8e7ba"/>
    </o:shapedefaults>
    <o:shapelayout v:ext="edit">
      <o:idmap v:ext="edit" data="2"/>
    </o:shapelayout>
  </w:shapeDefaults>
  <w:decimalSymbol w:val=","/>
  <w:listSeparator w:val=";"/>
  <w14:docId w14:val="1BE21126"/>
  <w15:docId w15:val="{3633B635-3F45-4434-9C40-4F87C1E2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numPr>
        <w:numId w:val="1"/>
      </w:numPr>
      <w:shd w:val="pct20" w:color="auto" w:fill="FFFFFF"/>
      <w:spacing w:before="240" w:after="120"/>
      <w:outlineLvl w:val="0"/>
    </w:pPr>
    <w:rPr>
      <w:rFonts w:ascii="Arial" w:hAnsi="Arial"/>
      <w:b/>
      <w:smallCaps/>
      <w:kern w:val="28"/>
      <w:sz w:val="36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240" w:after="120"/>
      <w:outlineLvl w:val="1"/>
    </w:pPr>
    <w:rPr>
      <w:rFonts w:ascii="Arial" w:hAnsi="Arial"/>
      <w:b/>
      <w:noProof/>
      <w:sz w:val="32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36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Arial" w:hAnsi="Arial" w:cs="Arial"/>
      <w:b/>
      <w:bCs/>
      <w:sz w:val="4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 w:cs="Arial"/>
      <w:b/>
      <w:sz w:val="36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outlineLvl w:val="6"/>
    </w:pPr>
    <w:rPr>
      <w:rFonts w:ascii="Arial" w:hAnsi="Arial" w:cs="Arial"/>
      <w:b/>
      <w:bCs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rFonts w:ascii="Cooper Md BT" w:hAnsi="Cooper Md BT" w:cs="Arial"/>
      <w:i/>
      <w:iCs/>
      <w:sz w:val="22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"/>
  </w:style>
  <w:style w:type="character" w:styleId="Collegamentovisitato">
    <w:name w:val="FollowedHyperlink"/>
    <w:rPr>
      <w:color w:val="800080"/>
      <w:u w:val="single"/>
    </w:rPr>
  </w:style>
  <w:style w:type="paragraph" w:styleId="Corpotesto">
    <w:name w:val="Body Text"/>
    <w:basedOn w:val="Normale"/>
    <w:link w:val="CorpotestoCarattere"/>
    <w:pPr>
      <w:jc w:val="both"/>
    </w:pPr>
    <w:rPr>
      <w:rFonts w:ascii="Arial" w:hAnsi="Arial" w:cs="Arial"/>
      <w:b/>
      <w:bCs/>
    </w:rPr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 w:cs="Courier New"/>
    </w:rPr>
  </w:style>
  <w:style w:type="paragraph" w:styleId="Pidipagina">
    <w:name w:val="footer"/>
    <w:basedOn w:val="Normale"/>
    <w:link w:val="PidipaginaCarattere"/>
    <w:rsid w:val="00FD26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D264E"/>
  </w:style>
  <w:style w:type="character" w:customStyle="1" w:styleId="CorpotestoCarattere">
    <w:name w:val="Corpo testo Carattere"/>
    <w:link w:val="Corpotesto"/>
    <w:rsid w:val="00642AAF"/>
    <w:rPr>
      <w:rFonts w:ascii="Arial" w:hAnsi="Arial" w:cs="Arial"/>
      <w:b/>
      <w:bCs/>
    </w:rPr>
  </w:style>
  <w:style w:type="paragraph" w:styleId="Testofumetto">
    <w:name w:val="Balloon Text"/>
    <w:basedOn w:val="Normale"/>
    <w:link w:val="TestofumettoCarattere"/>
    <w:rsid w:val="00C57A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57A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32E16"/>
    <w:pPr>
      <w:ind w:left="708"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0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sid w:val="003A0A94"/>
    <w:rPr>
      <w:b/>
      <w:bCs/>
      <w:i/>
      <w:iCs/>
      <w:color w:val="4F81BD"/>
    </w:rPr>
  </w:style>
  <w:style w:type="character" w:customStyle="1" w:styleId="Titolo2Carattere">
    <w:name w:val="Titolo 2 Carattere"/>
    <w:link w:val="Titolo2"/>
    <w:rsid w:val="008B67BC"/>
    <w:rPr>
      <w:rFonts w:ascii="Arial" w:hAnsi="Arial"/>
      <w:b/>
      <w:noProof/>
      <w:sz w:val="32"/>
    </w:rPr>
  </w:style>
  <w:style w:type="character" w:customStyle="1" w:styleId="TestonormaleCarattere">
    <w:name w:val="Testo normale Carattere"/>
    <w:link w:val="Testonormale"/>
    <w:uiPriority w:val="99"/>
    <w:rsid w:val="008B67BC"/>
    <w:rPr>
      <w:rFonts w:ascii="Courier New" w:hAnsi="Courier New" w:cs="Courier New"/>
    </w:rPr>
  </w:style>
  <w:style w:type="paragraph" w:customStyle="1" w:styleId="TITOLO0">
    <w:name w:val="TITOLO0"/>
    <w:basedOn w:val="Normale"/>
    <w:rsid w:val="008B67BC"/>
    <w:pPr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character" w:customStyle="1" w:styleId="IntestazioneCarattere">
    <w:name w:val="Intestazione Carattere"/>
    <w:link w:val="Intestazione"/>
    <w:rsid w:val="00993B4D"/>
  </w:style>
  <w:style w:type="character" w:customStyle="1" w:styleId="Menzionenonrisolta1">
    <w:name w:val="Menzione non risolta1"/>
    <w:uiPriority w:val="99"/>
    <w:semiHidden/>
    <w:unhideWhenUsed/>
    <w:rsid w:val="00E12045"/>
    <w:rPr>
      <w:color w:val="605E5C"/>
      <w:shd w:val="clear" w:color="auto" w:fill="E1DFDD"/>
    </w:rPr>
  </w:style>
  <w:style w:type="character" w:customStyle="1" w:styleId="Titolo1Carattere">
    <w:name w:val="Titolo 1 Carattere"/>
    <w:link w:val="Titolo1"/>
    <w:rsid w:val="00DC715F"/>
    <w:rPr>
      <w:rFonts w:ascii="Arial" w:hAnsi="Arial"/>
      <w:b/>
      <w:smallCaps/>
      <w:kern w:val="28"/>
      <w:sz w:val="36"/>
      <w:shd w:val="pct20" w:color="auto" w:fill="FFFFFF"/>
    </w:rPr>
  </w:style>
  <w:style w:type="table" w:styleId="Grigliatabella">
    <w:name w:val="Table Grid"/>
    <w:basedOn w:val="Tabellanormale"/>
    <w:rsid w:val="00E10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827FC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Titolo7Carattere">
    <w:name w:val="Titolo 7 Carattere"/>
    <w:link w:val="Titolo7"/>
    <w:uiPriority w:val="99"/>
    <w:rsid w:val="0037422B"/>
    <w:rPr>
      <w:rFonts w:ascii="Arial" w:hAnsi="Arial" w:cs="Arial"/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D4E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info@figcreggioemilia.it" TargetMode="External"/><Relationship Id="rId18" Type="http://schemas.openxmlformats.org/officeDocument/2006/relationships/image" Target="media/image4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files.figc.it/version/c:NjUzMTU1Y2UtNWE4OC00:OTJkMTljZmMtYzJmZS00/CU_052_2627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figcreggioemilia.it" TargetMode="External"/><Relationship Id="rId17" Type="http://schemas.openxmlformats.org/officeDocument/2006/relationships/hyperlink" Target="https://www.sportellodellosportemiliaromagna.it/eventi/reggio-emilia-dirigenti-sportivi-federazione-italiana-giuoco-calcio-lega-nazionale-dilettanti-2026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c@pec.figcreggioemilia.it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comunicati.lnd.it/storage/comunicati/2026/2027/LND/1792489519_Circolare_N__31-2026_Centro_Studi_Tributari_LND.pdf" TargetMode="External"/><Relationship Id="rId23" Type="http://schemas.openxmlformats.org/officeDocument/2006/relationships/hyperlink" Target="https://www.figc.it/media/276170/allegato-3-vademecum-censimento-online-sgs-manuale-tecnico.pdf" TargetMode="External"/><Relationship Id="rId10" Type="http://schemas.openxmlformats.org/officeDocument/2006/relationships/hyperlink" Target="mailto:info@figcreggioemilia.it" TargetMode="External"/><Relationship Id="rId19" Type="http://schemas.openxmlformats.org/officeDocument/2006/relationships/hyperlink" Target="mailto:base.emiliaromagnasgs@figc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gcreggioemilia.it" TargetMode="External"/><Relationship Id="rId14" Type="http://schemas.openxmlformats.org/officeDocument/2006/relationships/hyperlink" Target="mailto:pec@pec.figcreggioemilia.it" TargetMode="External"/><Relationship Id="rId22" Type="http://schemas.openxmlformats.org/officeDocument/2006/relationships/hyperlink" Target="https://portaleservizi.figc.it" TargetMode="Externa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ndre-user-010\Documents\Comunicati\2026-2027\BaseCU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E923D-6B33-4734-94E5-59AD34D59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BaseCU</Template>
  <TotalTime>0</TotalTime>
  <Pages>24</Pages>
  <Words>9134</Words>
  <Characters>52064</Characters>
  <Application>Microsoft Office Word</Application>
  <DocSecurity>0</DocSecurity>
  <Lines>433</Lines>
  <Paragraphs>122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23</vt:i4>
      </vt:variant>
    </vt:vector>
  </HeadingPairs>
  <TitlesOfParts>
    <vt:vector size="24" baseType="lpstr">
      <vt:lpstr>Federazione Italiana Giuoco Calcio</vt:lpstr>
      <vt:lpstr/>
      <vt:lpstr>        </vt:lpstr>
      <vt:lpstr>Comunicazioni della F.I.G.C.								        </vt:lpstr>
      <vt:lpstr>Comunicazioni della L.N.D. </vt:lpstr>
      <vt:lpstr>        </vt:lpstr>
      <vt:lpstr>Comunicazioni della DELEGAZIONE							        </vt:lpstr>
      <vt:lpstr>Comunicazioni del COMITATO REGIONALE</vt:lpstr>
      <vt:lpstr>Comunicazioni del SETTORE GIOVANILE E SCOLASTICO </vt:lpstr>
      <vt:lpstr>Risultati gare</vt:lpstr>
      <vt:lpstr>    Risultati Pervenuti in Ritardo</vt:lpstr>
      <vt:lpstr>    Gare NON disputate o NON terminate normalmente</vt:lpstr>
      <vt:lpstr>    Risultati delle Giornate di Campionato</vt:lpstr>
      <vt:lpstr>    Risultati delle Gare di Coppa</vt:lpstr>
      <vt:lpstr>Giustizia Sportiva </vt:lpstr>
      <vt:lpstr>Programma Gare</vt:lpstr>
      <vt:lpstr>Comunicazioni del COORDINATORE DEL SETTORE GIOVANILE E SCOLASTICO </vt:lpstr>
      <vt:lpstr>Comunicazioni della DIVISIONE CALCIO A 5</vt:lpstr>
      <vt:lpstr>Comunicazioni del DIPARTIMENTO CALCIO FEMMINILE</vt:lpstr>
      <vt:lpstr>Corte Sportiva di Appello</vt:lpstr>
      <vt:lpstr>Tribunale Federale Territoriale </vt:lpstr>
      <vt:lpstr>Errata Corrige</vt:lpstr>
      <vt:lpstr>        </vt:lpstr>
      <vt:lpstr>        Pubblicato in REGGIO EMILIA ed affisso all’albo della DELEGAZIONE il 21/10/2026.</vt:lpstr>
    </vt:vector>
  </TitlesOfParts>
  <Company>F.I.G.C</Company>
  <LinksUpToDate>false</LinksUpToDate>
  <CharactersWithSpaces>61076</CharactersWithSpaces>
  <SharedDoc>false</SharedDoc>
  <HLinks>
    <vt:vector size="42" baseType="variant">
      <vt:variant>
        <vt:i4>4325416</vt:i4>
      </vt:variant>
      <vt:variant>
        <vt:i4>9</vt:i4>
      </vt:variant>
      <vt:variant>
        <vt:i4>0</vt:i4>
      </vt:variant>
      <vt:variant>
        <vt:i4>5</vt:i4>
      </vt:variant>
      <vt:variant>
        <vt:lpwstr>mailto:femminile@pec.figccrer.it</vt:lpwstr>
      </vt:variant>
      <vt:variant>
        <vt:lpwstr/>
      </vt:variant>
      <vt:variant>
        <vt:i4>5308515</vt:i4>
      </vt:variant>
      <vt:variant>
        <vt:i4>6</vt:i4>
      </vt:variant>
      <vt:variant>
        <vt:i4>0</vt:i4>
      </vt:variant>
      <vt:variant>
        <vt:i4>5</vt:i4>
      </vt:variant>
      <vt:variant>
        <vt:lpwstr>mailto:femminile@figccrer.it</vt:lpwstr>
      </vt:variant>
      <vt:variant>
        <vt:lpwstr/>
      </vt:variant>
      <vt:variant>
        <vt:i4>852008</vt:i4>
      </vt:variant>
      <vt:variant>
        <vt:i4>3</vt:i4>
      </vt:variant>
      <vt:variant>
        <vt:i4>0</vt:i4>
      </vt:variant>
      <vt:variant>
        <vt:i4>5</vt:i4>
      </vt:variant>
      <vt:variant>
        <vt:lpwstr>mailto:calcioa5@pec.figccrer.it</vt:lpwstr>
      </vt:variant>
      <vt:variant>
        <vt:lpwstr/>
      </vt:variant>
      <vt:variant>
        <vt:i4>4587579</vt:i4>
      </vt:variant>
      <vt:variant>
        <vt:i4>0</vt:i4>
      </vt:variant>
      <vt:variant>
        <vt:i4>0</vt:i4>
      </vt:variant>
      <vt:variant>
        <vt:i4>5</vt:i4>
      </vt:variant>
      <vt:variant>
        <vt:lpwstr>mailto:calcioa5@figccrer.it</vt:lpwstr>
      </vt:variant>
      <vt:variant>
        <vt:lpwstr/>
      </vt:variant>
      <vt:variant>
        <vt:i4>2097226</vt:i4>
      </vt:variant>
      <vt:variant>
        <vt:i4>6</vt:i4>
      </vt:variant>
      <vt:variant>
        <vt:i4>0</vt:i4>
      </vt:variant>
      <vt:variant>
        <vt:i4>5</vt:i4>
      </vt:variant>
      <vt:variant>
        <vt:lpwstr>mailto:pec@pec.figcreggioemilia.it</vt:lpwstr>
      </vt:variant>
      <vt:variant>
        <vt:lpwstr/>
      </vt:variant>
      <vt:variant>
        <vt:i4>4391037</vt:i4>
      </vt:variant>
      <vt:variant>
        <vt:i4>3</vt:i4>
      </vt:variant>
      <vt:variant>
        <vt:i4>0</vt:i4>
      </vt:variant>
      <vt:variant>
        <vt:i4>5</vt:i4>
      </vt:variant>
      <vt:variant>
        <vt:lpwstr>mailto:info@figcreggioemilia.it</vt:lpwstr>
      </vt:variant>
      <vt:variant>
        <vt:lpwstr/>
      </vt:variant>
      <vt:variant>
        <vt:i4>6881342</vt:i4>
      </vt:variant>
      <vt:variant>
        <vt:i4>0</vt:i4>
      </vt:variant>
      <vt:variant>
        <vt:i4>0</vt:i4>
      </vt:variant>
      <vt:variant>
        <vt:i4>5</vt:i4>
      </vt:variant>
      <vt:variant>
        <vt:lpwstr>http://www.figcreggioemilia.it/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creator>lndre-user-010</dc:creator>
  <cp:lastModifiedBy>Office LNDRE</cp:lastModifiedBy>
  <cp:revision>42</cp:revision>
  <cp:lastPrinted>2021-06-25T09:27:00Z</cp:lastPrinted>
  <dcterms:created xsi:type="dcterms:W3CDTF">2026-10-20T07:26:00Z</dcterms:created>
  <dcterms:modified xsi:type="dcterms:W3CDTF">2026-10-21T17:18:00Z</dcterms:modified>
</cp:coreProperties>
</file>